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D8D" w:rsidRPr="009178E1" w:rsidRDefault="00C53D8D" w:rsidP="00921E41">
      <w:pPr>
        <w:jc w:val="center"/>
        <w:rPr>
          <w:rFonts w:ascii="Century Gothic" w:hAnsi="Century Gothic"/>
          <w:b/>
          <w:color w:val="000000"/>
          <w:sz w:val="32"/>
          <w:szCs w:val="32"/>
        </w:rPr>
      </w:pPr>
      <w:r w:rsidRPr="009178E1">
        <w:rPr>
          <w:rFonts w:ascii="Century Gothic" w:hAnsi="Century Gothic"/>
          <w:b/>
          <w:color w:val="000000"/>
          <w:sz w:val="32"/>
          <w:szCs w:val="32"/>
        </w:rPr>
        <w:t>ALLEGATO B</w:t>
      </w:r>
    </w:p>
    <w:p w:rsidR="00C53D8D" w:rsidRPr="009178E1" w:rsidRDefault="00D47B25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  <w:r w:rsidRPr="00D47B25">
        <w:rPr>
          <w:rFonts w:ascii="Century Gothic" w:hAnsi="Century Gothic"/>
          <w:b/>
          <w:noProof/>
          <w:color w:val="00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s1027" type="#_x0000_t75" style="position:absolute;left:0;text-align:left;margin-left:450pt;margin-top:-28.6pt;width:45.75pt;height:61.5pt;z-index:-251658240;visibility:visible">
            <v:imagedata r:id="rId6" o:title=""/>
          </v:shape>
        </w:pict>
      </w:r>
    </w:p>
    <w:p w:rsidR="00C53D8D" w:rsidRPr="009178E1" w:rsidRDefault="00C53D8D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C53D8D" w:rsidRPr="009178E1" w:rsidRDefault="00C53D8D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C53D8D" w:rsidRDefault="00C53D8D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9A6631" w:rsidRDefault="009A6631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624A2B" w:rsidRPr="00624A2B" w:rsidRDefault="009A6631" w:rsidP="00624A2B">
      <w:pPr>
        <w:jc w:val="center"/>
        <w:rPr>
          <w:rFonts w:ascii="Century Gothic" w:hAnsi="Century Gothic"/>
          <w:b/>
          <w:sz w:val="36"/>
          <w:szCs w:val="36"/>
        </w:rPr>
      </w:pPr>
      <w:r w:rsidRPr="00BB3B09">
        <w:rPr>
          <w:rFonts w:ascii="Century Gothic" w:hAnsi="Century Gothic"/>
          <w:b/>
          <w:sz w:val="36"/>
          <w:szCs w:val="36"/>
        </w:rPr>
        <w:t xml:space="preserve">BANDO </w:t>
      </w:r>
      <w:r w:rsidR="00624A2B">
        <w:rPr>
          <w:rFonts w:ascii="Century Gothic" w:hAnsi="Century Gothic"/>
          <w:b/>
          <w:sz w:val="36"/>
          <w:szCs w:val="36"/>
        </w:rPr>
        <w:t xml:space="preserve">   </w:t>
      </w:r>
      <w:r w:rsidR="00624A2B" w:rsidRPr="00624A2B">
        <w:rPr>
          <w:rFonts w:ascii="Century Gothic" w:hAnsi="Century Gothic"/>
          <w:b/>
          <w:sz w:val="36"/>
          <w:szCs w:val="36"/>
        </w:rPr>
        <w:t xml:space="preserve">“ LASCIA O RADDOPPIA” </w:t>
      </w:r>
    </w:p>
    <w:p w:rsidR="00624A2B" w:rsidRPr="00624A2B" w:rsidRDefault="00624A2B" w:rsidP="00624A2B">
      <w:pPr>
        <w:spacing w:line="360" w:lineRule="auto"/>
        <w:jc w:val="center"/>
        <w:rPr>
          <w:rFonts w:ascii="Century Gothic" w:hAnsi="Century Gothic"/>
          <w:b/>
          <w:sz w:val="36"/>
          <w:szCs w:val="36"/>
        </w:rPr>
      </w:pPr>
      <w:r w:rsidRPr="00624A2B">
        <w:rPr>
          <w:rFonts w:ascii="Century Gothic" w:hAnsi="Century Gothic"/>
          <w:b/>
          <w:sz w:val="36"/>
          <w:szCs w:val="36"/>
        </w:rPr>
        <w:t xml:space="preserve">PER LA REALIZZAZIONE </w:t>
      </w:r>
      <w:proofErr w:type="spellStart"/>
      <w:r w:rsidRPr="00624A2B">
        <w:rPr>
          <w:rFonts w:ascii="Century Gothic" w:hAnsi="Century Gothic"/>
          <w:b/>
          <w:sz w:val="36"/>
          <w:szCs w:val="36"/>
        </w:rPr>
        <w:t>DI</w:t>
      </w:r>
      <w:proofErr w:type="spellEnd"/>
      <w:r w:rsidRPr="00624A2B">
        <w:rPr>
          <w:rFonts w:ascii="Century Gothic" w:hAnsi="Century Gothic"/>
          <w:b/>
          <w:sz w:val="36"/>
          <w:szCs w:val="36"/>
        </w:rPr>
        <w:t xml:space="preserve"> PROGETTI D’A</w:t>
      </w:r>
      <w:r w:rsidR="00BE1BA8">
        <w:rPr>
          <w:rFonts w:ascii="Century Gothic" w:hAnsi="Century Gothic"/>
          <w:b/>
          <w:sz w:val="36"/>
          <w:szCs w:val="36"/>
        </w:rPr>
        <w:t>NIMAZIONE</w:t>
      </w:r>
      <w:r w:rsidRPr="00624A2B">
        <w:rPr>
          <w:rFonts w:ascii="Century Gothic" w:hAnsi="Century Gothic"/>
          <w:b/>
          <w:sz w:val="36"/>
          <w:szCs w:val="36"/>
        </w:rPr>
        <w:t xml:space="preserve"> TERRITORIALE </w:t>
      </w:r>
    </w:p>
    <w:p w:rsidR="00624A2B" w:rsidRDefault="00624A2B" w:rsidP="009A6631">
      <w:pPr>
        <w:jc w:val="center"/>
        <w:rPr>
          <w:rFonts w:ascii="Century Gothic" w:hAnsi="Century Gothic"/>
          <w:b/>
          <w:sz w:val="36"/>
          <w:szCs w:val="36"/>
        </w:rPr>
      </w:pPr>
    </w:p>
    <w:p w:rsidR="009A6631" w:rsidRPr="00BB3B09" w:rsidRDefault="009A6631" w:rsidP="009A6631">
      <w:pPr>
        <w:jc w:val="center"/>
        <w:rPr>
          <w:rFonts w:ascii="Century Gothic" w:hAnsi="Century Gothic"/>
          <w:b/>
          <w:sz w:val="36"/>
          <w:szCs w:val="36"/>
        </w:rPr>
      </w:pPr>
      <w:r w:rsidRPr="00BB3B09">
        <w:rPr>
          <w:rFonts w:ascii="Century Gothic" w:hAnsi="Century Gothic"/>
          <w:b/>
          <w:sz w:val="36"/>
          <w:szCs w:val="36"/>
        </w:rPr>
        <w:t xml:space="preserve">ANNO </w:t>
      </w:r>
      <w:r w:rsidR="00C91DEF" w:rsidRPr="00942042">
        <w:rPr>
          <w:rFonts w:ascii="Century Gothic" w:hAnsi="Century Gothic"/>
          <w:b/>
          <w:sz w:val="36"/>
          <w:szCs w:val="36"/>
        </w:rPr>
        <w:t>2017</w:t>
      </w:r>
    </w:p>
    <w:p w:rsidR="009A6631" w:rsidRPr="00BB3B09" w:rsidRDefault="009A6631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FC340A">
      <w:pPr>
        <w:jc w:val="center"/>
        <w:rPr>
          <w:rFonts w:ascii="Century Gothic" w:hAnsi="Century Gothic"/>
          <w:b/>
          <w:color w:val="000000"/>
          <w:sz w:val="32"/>
          <w:szCs w:val="32"/>
        </w:rPr>
      </w:pPr>
      <w:r w:rsidRPr="00BB3B09">
        <w:rPr>
          <w:rFonts w:ascii="Century Gothic" w:hAnsi="Century Gothic"/>
          <w:b/>
          <w:color w:val="000000"/>
          <w:sz w:val="32"/>
          <w:szCs w:val="32"/>
        </w:rPr>
        <w:t>Organizzazione di Volontariato proponente</w:t>
      </w:r>
    </w:p>
    <w:p w:rsidR="00FC340A" w:rsidRPr="00BB3B09" w:rsidRDefault="00FC340A" w:rsidP="00FC340A">
      <w:pPr>
        <w:rPr>
          <w:rFonts w:ascii="Century Gothic" w:hAnsi="Century Gothic"/>
          <w:b/>
          <w:color w:val="000000"/>
          <w:sz w:val="32"/>
          <w:szCs w:val="32"/>
        </w:rPr>
      </w:pPr>
    </w:p>
    <w:p w:rsidR="00FC340A" w:rsidRPr="00BB3B09" w:rsidRDefault="00FC340A" w:rsidP="00FC340A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FC340A" w:rsidRPr="00BB3B09" w:rsidRDefault="00FC340A" w:rsidP="00FC340A">
      <w:pPr>
        <w:jc w:val="center"/>
        <w:rPr>
          <w:rFonts w:ascii="Century Gothic" w:hAnsi="Century Gothic"/>
        </w:rPr>
      </w:pPr>
      <w:r w:rsidRPr="00BB3B09">
        <w:rPr>
          <w:rFonts w:ascii="Century Gothic" w:hAnsi="Century Gothic"/>
        </w:rPr>
        <w:t>____________________________________________________________</w:t>
      </w:r>
    </w:p>
    <w:p w:rsidR="00FC340A" w:rsidRPr="00BB3B09" w:rsidRDefault="00FC340A" w:rsidP="00FC340A">
      <w:pPr>
        <w:jc w:val="center"/>
        <w:rPr>
          <w:rFonts w:ascii="Century Gothic" w:hAnsi="Century Gothic"/>
          <w:sz w:val="36"/>
          <w:szCs w:val="36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FC340A" w:rsidRPr="00BB3B09" w:rsidRDefault="00FC340A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9A6631" w:rsidRPr="00BB3B09" w:rsidRDefault="009A6631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9A6631" w:rsidRPr="00BB3B09" w:rsidRDefault="009A6631" w:rsidP="00C53D8D">
      <w:pPr>
        <w:jc w:val="center"/>
        <w:rPr>
          <w:rFonts w:ascii="Century Gothic" w:hAnsi="Century Gothic"/>
          <w:b/>
          <w:bCs/>
          <w:color w:val="000000"/>
          <w:sz w:val="22"/>
          <w:szCs w:val="22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36"/>
          <w:szCs w:val="36"/>
        </w:rPr>
      </w:pPr>
      <w:r w:rsidRPr="00BB3B09">
        <w:rPr>
          <w:rFonts w:ascii="Century Gothic" w:hAnsi="Century Gothic"/>
          <w:b/>
          <w:bCs/>
          <w:color w:val="000000"/>
          <w:sz w:val="36"/>
          <w:szCs w:val="36"/>
        </w:rPr>
        <w:t xml:space="preserve">FORMULARIO </w:t>
      </w:r>
      <w:proofErr w:type="spellStart"/>
      <w:r w:rsidRPr="00BB3B09">
        <w:rPr>
          <w:rFonts w:ascii="Century Gothic" w:hAnsi="Century Gothic"/>
          <w:b/>
          <w:bCs/>
          <w:color w:val="000000"/>
          <w:sz w:val="36"/>
          <w:szCs w:val="36"/>
        </w:rPr>
        <w:t>DI</w:t>
      </w:r>
      <w:proofErr w:type="spellEnd"/>
      <w:r w:rsidRPr="00BB3B09">
        <w:rPr>
          <w:rFonts w:ascii="Century Gothic" w:hAnsi="Century Gothic"/>
          <w:b/>
          <w:bCs/>
          <w:color w:val="000000"/>
          <w:sz w:val="36"/>
          <w:szCs w:val="36"/>
        </w:rPr>
        <w:t xml:space="preserve"> PRESENTAZIONE</w:t>
      </w: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36"/>
          <w:szCs w:val="36"/>
        </w:rPr>
      </w:pPr>
      <w:r w:rsidRPr="00BB3B09">
        <w:rPr>
          <w:rFonts w:ascii="Century Gothic" w:hAnsi="Century Gothic"/>
          <w:b/>
          <w:bCs/>
          <w:color w:val="000000"/>
          <w:sz w:val="36"/>
          <w:szCs w:val="36"/>
        </w:rPr>
        <w:t>DEL PROGETTO</w:t>
      </w: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</w:rPr>
      </w:pPr>
      <w:r w:rsidRPr="00BB3B09">
        <w:rPr>
          <w:rFonts w:ascii="Century Gothic" w:hAnsi="Century Gothic"/>
        </w:rPr>
        <w:t>____________________________________________________________</w:t>
      </w:r>
    </w:p>
    <w:p w:rsidR="00C53D8D" w:rsidRPr="00BB3B09" w:rsidRDefault="00C53D8D" w:rsidP="00C53D8D">
      <w:pPr>
        <w:jc w:val="center"/>
        <w:rPr>
          <w:rFonts w:ascii="Century Gothic" w:hAnsi="Century Gothic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bCs/>
          <w:color w:val="000000"/>
          <w:sz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sz w:val="36"/>
          <w:szCs w:val="36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sz w:val="36"/>
          <w:szCs w:val="36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sz w:val="36"/>
          <w:szCs w:val="36"/>
        </w:rPr>
      </w:pPr>
    </w:p>
    <w:p w:rsidR="00C53D8D" w:rsidRPr="00BB3B09" w:rsidRDefault="00C53D8D" w:rsidP="00312DEC">
      <w:pPr>
        <w:rPr>
          <w:rFonts w:ascii="Century Gothic" w:hAnsi="Century Gothic"/>
          <w:b/>
          <w:sz w:val="36"/>
          <w:szCs w:val="36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  <w:b/>
          <w:sz w:val="36"/>
          <w:szCs w:val="36"/>
        </w:rPr>
      </w:pPr>
    </w:p>
    <w:p w:rsidR="00C53D8D" w:rsidRPr="00BB3B09" w:rsidRDefault="00C53D8D" w:rsidP="00C53D8D">
      <w:pPr>
        <w:numPr>
          <w:ilvl w:val="0"/>
          <w:numId w:val="1"/>
        </w:numPr>
        <w:tabs>
          <w:tab w:val="clear" w:pos="720"/>
          <w:tab w:val="num" w:pos="360"/>
        </w:tabs>
        <w:ind w:hanging="720"/>
        <w:jc w:val="center"/>
        <w:rPr>
          <w:rFonts w:ascii="Century Gothic" w:hAnsi="Century Gothic"/>
          <w:b/>
          <w:caps/>
          <w:color w:val="000000"/>
          <w:sz w:val="28"/>
          <w:szCs w:val="28"/>
        </w:rPr>
      </w:pPr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lastRenderedPageBreak/>
        <w:t xml:space="preserve">Organizzazione </w:t>
      </w:r>
      <w:proofErr w:type="spellStart"/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t>di</w:t>
      </w:r>
      <w:proofErr w:type="spellEnd"/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t xml:space="preserve"> Volontariato (OdV) proponente</w:t>
      </w:r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2"/>
        <w:gridCol w:w="707"/>
        <w:gridCol w:w="1447"/>
        <w:gridCol w:w="1434"/>
        <w:gridCol w:w="3996"/>
      </w:tblGrid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Denominazione</w:t>
            </w:r>
          </w:p>
        </w:tc>
      </w:tr>
      <w:tr w:rsidR="00C53D8D" w:rsidRPr="00BB3B09" w:rsidTr="00C53D8D">
        <w:tc>
          <w:tcPr>
            <w:tcW w:w="10710" w:type="dxa"/>
            <w:gridSpan w:val="5"/>
            <w:tcBorders>
              <w:bottom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Sede Legale</w:t>
            </w:r>
          </w:p>
        </w:tc>
      </w:tr>
      <w:tr w:rsidR="00C53D8D" w:rsidRPr="00BB3B09" w:rsidTr="00C53D8D">
        <w:tc>
          <w:tcPr>
            <w:tcW w:w="3164" w:type="dxa"/>
            <w:gridSpan w:val="2"/>
            <w:tcBorders>
              <w:right w:val="nil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  <w:tcBorders>
              <w:right w:val="nil"/>
            </w:tcBorders>
          </w:tcPr>
          <w:p w:rsidR="00C53D8D" w:rsidRPr="00BB3B09" w:rsidRDefault="00C53D8D" w:rsidP="00C53D8D">
            <w:pPr>
              <w:tabs>
                <w:tab w:val="right" w:pos="2949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381" w:type="dxa"/>
            <w:tcBorders>
              <w:right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2373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                        </w:t>
            </w:r>
          </w:p>
        </w:tc>
        <w:tc>
          <w:tcPr>
            <w:tcW w:w="237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5963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Sede operativa</w:t>
            </w:r>
          </w:p>
        </w:tc>
      </w:tr>
      <w:tr w:rsidR="00C53D8D" w:rsidRPr="00BB3B09" w:rsidTr="00C53D8D">
        <w:tc>
          <w:tcPr>
            <w:tcW w:w="316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381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2373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                        </w:t>
            </w:r>
          </w:p>
        </w:tc>
        <w:tc>
          <w:tcPr>
            <w:tcW w:w="237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5963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Forma giuridica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ab/>
              <w:t>C. F.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Ambito di attività</w:t>
            </w:r>
          </w:p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Prevalente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Numero di soci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Rappresentante legale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Referente per il progetto (se persona</w:t>
            </w:r>
          </w:p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diversa dal rappresentante legale)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Referente</w:t>
            </w:r>
          </w:p>
        </w:tc>
      </w:tr>
      <w:tr w:rsidR="00C53D8D" w:rsidRPr="00BB3B09" w:rsidTr="00C53D8D">
        <w:tc>
          <w:tcPr>
            <w:tcW w:w="316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</w:tcPr>
          <w:p w:rsidR="00C53D8D" w:rsidRPr="00BB3B09" w:rsidRDefault="00C53D8D" w:rsidP="00C53D8D">
            <w:pPr>
              <w:tabs>
                <w:tab w:val="right" w:pos="2949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381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2373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                  </w:t>
            </w:r>
          </w:p>
        </w:tc>
        <w:tc>
          <w:tcPr>
            <w:tcW w:w="2374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5963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tabs>
                <w:tab w:val="left" w:pos="193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Tipologia   [ A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Organizzazione iscritta al Registro delle Organizzazioni di Volontariato</w:t>
            </w:r>
          </w:p>
          <w:p w:rsidR="00C53D8D" w:rsidRPr="00BB3B09" w:rsidRDefault="00C53D8D" w:rsidP="00C53D8D">
            <w:pPr>
              <w:tabs>
                <w:tab w:val="left" w:pos="193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</w:t>
            </w:r>
            <w:proofErr w:type="spellStart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n°</w:t>
            </w:r>
            <w:proofErr w:type="spellEnd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iscrizione………………………………</w:t>
            </w:r>
            <w:proofErr w:type="spellEnd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            Data </w:t>
            </w:r>
            <w:proofErr w:type="spellStart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iscrizione………………………………</w:t>
            </w:r>
            <w:proofErr w:type="spellEnd"/>
          </w:p>
        </w:tc>
      </w:tr>
      <w:tr w:rsidR="00C53D8D" w:rsidRPr="00BB3B09" w:rsidTr="00C53D8D"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             </w:t>
            </w: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[ B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Organizzazione non iscritta</w:t>
            </w:r>
          </w:p>
        </w:tc>
      </w:tr>
      <w:tr w:rsidR="00C53D8D" w:rsidRPr="00BB3B09" w:rsidTr="00C53D8D">
        <w:tc>
          <w:tcPr>
            <w:tcW w:w="10710" w:type="dxa"/>
            <w:gridSpan w:val="5"/>
            <w:tcBorders>
              <w:bottom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Si ricorda che ogni OdV può presentare solo un progetto in qualità di proponente</w:t>
            </w:r>
          </w:p>
        </w:tc>
      </w:tr>
      <w:tr w:rsidR="00C53D8D" w:rsidRPr="00BB3B09" w:rsidTr="00C53D8D">
        <w:trPr>
          <w:trHeight w:val="341"/>
        </w:trPr>
        <w:tc>
          <w:tcPr>
            <w:tcW w:w="10710" w:type="dxa"/>
            <w:gridSpan w:val="5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Progetto presentato in qualità di OdV partner                           Inserire denominazione corso</w:t>
            </w:r>
          </w:p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</w:tbl>
    <w:p w:rsidR="00C53D8D" w:rsidRPr="00BB3B09" w:rsidRDefault="00C53D8D" w:rsidP="00C53D8D">
      <w:pPr>
        <w:ind w:left="360"/>
        <w:jc w:val="center"/>
        <w:rPr>
          <w:rFonts w:ascii="Century Gothic" w:hAnsi="Century Gothic"/>
          <w:b/>
          <w:color w:val="000000"/>
          <w:sz w:val="28"/>
          <w:szCs w:val="28"/>
        </w:rPr>
      </w:pPr>
      <w:r w:rsidRPr="00BB3B09">
        <w:rPr>
          <w:rFonts w:ascii="Century Gothic" w:hAnsi="Century Gothic"/>
          <w:b/>
          <w:color w:val="000000"/>
          <w:sz w:val="22"/>
          <w:szCs w:val="22"/>
        </w:rPr>
        <w:br/>
      </w:r>
      <w:r w:rsidRPr="00BB3B09">
        <w:rPr>
          <w:rFonts w:ascii="Century Gothic" w:hAnsi="Century Gothic"/>
          <w:b/>
          <w:color w:val="000000"/>
          <w:sz w:val="28"/>
          <w:szCs w:val="28"/>
        </w:rPr>
        <w:t xml:space="preserve">2. </w:t>
      </w:r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t xml:space="preserve">PARTNER </w:t>
      </w:r>
      <w:r w:rsidR="00624A2B">
        <w:rPr>
          <w:rFonts w:ascii="Century Gothic" w:hAnsi="Century Gothic"/>
          <w:b/>
          <w:caps/>
          <w:color w:val="000000"/>
          <w:sz w:val="28"/>
          <w:szCs w:val="28"/>
        </w:rPr>
        <w:t xml:space="preserve">COPROTAGONISTA E COFINANZIATORE </w:t>
      </w:r>
      <w:proofErr w:type="spellStart"/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t>dI</w:t>
      </w:r>
      <w:proofErr w:type="spellEnd"/>
      <w:r w:rsidRPr="00BB3B09">
        <w:rPr>
          <w:rFonts w:ascii="Century Gothic" w:hAnsi="Century Gothic"/>
          <w:b/>
          <w:caps/>
          <w:color w:val="000000"/>
          <w:sz w:val="28"/>
          <w:szCs w:val="28"/>
        </w:rPr>
        <w:t xml:space="preserve"> PROGETTO</w:t>
      </w:r>
      <w:r w:rsidRPr="00BB3B09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BB3B09">
        <w:rPr>
          <w:rFonts w:ascii="Century Gothic" w:hAnsi="Century Gothic"/>
          <w:b/>
          <w:color w:val="000000"/>
          <w:sz w:val="28"/>
          <w:szCs w:val="2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8"/>
        <w:gridCol w:w="1720"/>
        <w:gridCol w:w="1146"/>
        <w:gridCol w:w="3442"/>
      </w:tblGrid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Denominazione</w:t>
            </w:r>
          </w:p>
        </w:tc>
      </w:tr>
      <w:tr w:rsidR="00C53D8D" w:rsidRPr="00BB3B09" w:rsidTr="00C53D8D">
        <w:tc>
          <w:tcPr>
            <w:tcW w:w="10710" w:type="dxa"/>
            <w:gridSpan w:val="4"/>
            <w:tcBorders>
              <w:bottom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Sede Legale</w:t>
            </w:r>
          </w:p>
        </w:tc>
      </w:tr>
      <w:tr w:rsidR="00C53D8D" w:rsidRPr="00BB3B09" w:rsidTr="00C53D8D">
        <w:tc>
          <w:tcPr>
            <w:tcW w:w="3454" w:type="dxa"/>
            <w:tcBorders>
              <w:right w:val="nil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40" w:type="dxa"/>
            <w:gridSpan w:val="2"/>
            <w:tcBorders>
              <w:right w:val="nil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116" w:type="dxa"/>
            <w:tcBorders>
              <w:right w:val="single" w:sz="4" w:space="0" w:color="auto"/>
            </w:tcBorders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3454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</w:t>
            </w:r>
          </w:p>
        </w:tc>
        <w:tc>
          <w:tcPr>
            <w:tcW w:w="3140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Fax                        </w:t>
            </w:r>
          </w:p>
        </w:tc>
        <w:tc>
          <w:tcPr>
            <w:tcW w:w="4116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Indirizzo Sede operativa</w:t>
            </w:r>
          </w:p>
        </w:tc>
      </w:tr>
      <w:tr w:rsidR="00C53D8D" w:rsidRPr="00BB3B09" w:rsidTr="00C53D8D">
        <w:tc>
          <w:tcPr>
            <w:tcW w:w="3454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CAP                                   </w:t>
            </w:r>
          </w:p>
        </w:tc>
        <w:tc>
          <w:tcPr>
            <w:tcW w:w="3140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Città</w:t>
            </w:r>
          </w:p>
        </w:tc>
        <w:tc>
          <w:tcPr>
            <w:tcW w:w="4116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Provincia</w:t>
            </w:r>
          </w:p>
        </w:tc>
      </w:tr>
      <w:tr w:rsidR="00C53D8D" w:rsidRPr="00BB3B09" w:rsidTr="00C53D8D">
        <w:tc>
          <w:tcPr>
            <w:tcW w:w="3454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Tel.                                                         </w:t>
            </w:r>
          </w:p>
        </w:tc>
        <w:tc>
          <w:tcPr>
            <w:tcW w:w="3140" w:type="dxa"/>
            <w:gridSpan w:val="2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Fax                        </w:t>
            </w:r>
          </w:p>
        </w:tc>
        <w:tc>
          <w:tcPr>
            <w:tcW w:w="4116" w:type="dxa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Posta elettronica</w:t>
            </w:r>
          </w:p>
        </w:tc>
      </w:tr>
      <w:tr w:rsidR="00C53D8D" w:rsidRPr="00BB3B09" w:rsidTr="00C53D8D">
        <w:tc>
          <w:tcPr>
            <w:tcW w:w="5182" w:type="dxa"/>
            <w:gridSpan w:val="2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Forma giuridica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ab/>
              <w:t>C. F.</w:t>
            </w:r>
          </w:p>
        </w:tc>
        <w:tc>
          <w:tcPr>
            <w:tcW w:w="5528" w:type="dxa"/>
            <w:gridSpan w:val="2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C.F.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Ambito di attività</w:t>
            </w:r>
          </w:p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Prevalente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Numero di soci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Rappresentante legale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Tipologia   [ A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Organizzazione iscritta al Registro delle Organizzazioni di Volontariato</w:t>
            </w:r>
          </w:p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</w:t>
            </w:r>
            <w:proofErr w:type="spellStart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n°</w:t>
            </w:r>
            <w:proofErr w:type="spellEnd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iscrizione………………………………</w:t>
            </w:r>
            <w:proofErr w:type="spellEnd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            Data </w:t>
            </w:r>
            <w:proofErr w:type="spellStart"/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iscrizione………………………………</w:t>
            </w:r>
            <w:proofErr w:type="spellEnd"/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            </w:t>
            </w: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[ B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>Organizzazione non iscritta</w:t>
            </w:r>
          </w:p>
        </w:tc>
      </w:tr>
      <w:tr w:rsidR="00C53D8D" w:rsidRPr="00BB3B09" w:rsidTr="00C53D8D">
        <w:tc>
          <w:tcPr>
            <w:tcW w:w="10710" w:type="dxa"/>
            <w:gridSpan w:val="4"/>
          </w:tcPr>
          <w:p w:rsidR="00C53D8D" w:rsidRPr="00BB3B09" w:rsidRDefault="00C53D8D" w:rsidP="00C53D8D">
            <w:pPr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                  </w:t>
            </w:r>
            <w:r w:rsidRPr="00BB3B09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[ C ] </w:t>
            </w:r>
            <w:r w:rsidRPr="00BB3B09">
              <w:rPr>
                <w:rFonts w:ascii="Century Gothic" w:hAnsi="Century Gothic"/>
                <w:color w:val="000000"/>
                <w:sz w:val="22"/>
                <w:szCs w:val="22"/>
              </w:rPr>
              <w:t xml:space="preserve">Altro  </w:t>
            </w:r>
          </w:p>
        </w:tc>
      </w:tr>
    </w:tbl>
    <w:p w:rsidR="00C53D8D" w:rsidRPr="00C82F09" w:rsidRDefault="00C53D8D" w:rsidP="00C53D8D">
      <w:pPr>
        <w:ind w:left="360"/>
        <w:rPr>
          <w:rFonts w:ascii="Century Gothic" w:hAnsi="Century Gothic"/>
          <w:b/>
          <w:color w:val="000000"/>
          <w:sz w:val="22"/>
          <w:szCs w:val="22"/>
        </w:rPr>
      </w:pPr>
      <w:r w:rsidRPr="00C82F09">
        <w:rPr>
          <w:rFonts w:ascii="Century Gothic" w:hAnsi="Century Gothic"/>
          <w:b/>
          <w:color w:val="000000"/>
          <w:sz w:val="22"/>
          <w:szCs w:val="22"/>
        </w:rPr>
        <w:t xml:space="preserve"> (Ripetere la sezione 2. per ogni partner)</w:t>
      </w:r>
    </w:p>
    <w:p w:rsidR="00C53D8D" w:rsidRPr="00BB3B09" w:rsidRDefault="00C53D8D" w:rsidP="00C53D8D">
      <w:pPr>
        <w:ind w:left="360"/>
        <w:jc w:val="center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</w:rPr>
        <w:br w:type="page"/>
      </w:r>
      <w:r w:rsidRPr="00BB3B09">
        <w:rPr>
          <w:rFonts w:ascii="Century Gothic" w:hAnsi="Century Gothic"/>
          <w:b/>
          <w:sz w:val="28"/>
          <w:szCs w:val="28"/>
        </w:rPr>
        <w:t>3. DESCRIZIONE DEL PROGETTO</w:t>
      </w:r>
    </w:p>
    <w:p w:rsidR="00C53D8D" w:rsidRPr="00BB3B09" w:rsidRDefault="00C53D8D" w:rsidP="00C53D8D">
      <w:pPr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3.1 </w:t>
      </w:r>
      <w:r w:rsidR="009B5A30" w:rsidRPr="00BB3B09">
        <w:rPr>
          <w:rFonts w:ascii="Century Gothic" w:hAnsi="Century Gothic"/>
          <w:b/>
          <w:sz w:val="28"/>
          <w:szCs w:val="28"/>
        </w:rPr>
        <w:t>Descrivere il contesto territoriale da cui scaturisce la proposta progettuale</w:t>
      </w:r>
    </w:p>
    <w:p w:rsidR="00C53D8D" w:rsidRPr="00BB3B09" w:rsidRDefault="00C53D8D" w:rsidP="00C53D8D">
      <w:pPr>
        <w:jc w:val="both"/>
        <w:rPr>
          <w:rFonts w:ascii="Century Gothic" w:hAnsi="Century Gothic"/>
        </w:rPr>
      </w:pPr>
      <w:r w:rsidRPr="00BB3B09">
        <w:rPr>
          <w:rFonts w:ascii="Century Gothic" w:hAnsi="Century Gothic"/>
        </w:rPr>
        <w:t>(</w:t>
      </w:r>
      <w:r w:rsidR="009B5A30" w:rsidRPr="00BB3B09">
        <w:rPr>
          <w:rFonts w:ascii="Century Gothic" w:hAnsi="Century Gothic"/>
        </w:rPr>
        <w:t xml:space="preserve">individuazione dei bisogni e descrizione delle motivazioni </w:t>
      </w:r>
      <w:r w:rsidRPr="00BB3B09">
        <w:rPr>
          <w:rFonts w:ascii="Century Gothic" w:hAnsi="Century Gothic"/>
        </w:rPr>
        <w:t xml:space="preserve">della proposta </w:t>
      </w:r>
      <w:r w:rsidR="009B5A30" w:rsidRPr="00BB3B09">
        <w:rPr>
          <w:rFonts w:ascii="Century Gothic" w:hAnsi="Century Gothic"/>
        </w:rPr>
        <w:t>avendo cura di verificare la coerenza con l’ambito di intervento della OdV proponente)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C53D8D" w:rsidRPr="00BB3B09" w:rsidTr="00C53D8D">
        <w:tc>
          <w:tcPr>
            <w:tcW w:w="10710" w:type="dxa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C53D8D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312DEC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312DEC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312DEC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312DEC" w:rsidRPr="00BB3B09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C53D8D" w:rsidRPr="00BB3B09" w:rsidRDefault="00C53D8D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b/>
          <w:sz w:val="28"/>
          <w:szCs w:val="28"/>
        </w:rPr>
      </w:pPr>
    </w:p>
    <w:p w:rsidR="00624A2B" w:rsidRDefault="00C53D8D" w:rsidP="009B5A30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3.2 </w:t>
      </w:r>
      <w:r w:rsidR="009B5A30" w:rsidRPr="00BB3B09">
        <w:rPr>
          <w:rFonts w:ascii="Century Gothic" w:hAnsi="Century Gothic"/>
          <w:b/>
          <w:sz w:val="28"/>
          <w:szCs w:val="28"/>
        </w:rPr>
        <w:t xml:space="preserve">Analisi dei fabbisogni </w:t>
      </w:r>
    </w:p>
    <w:p w:rsidR="009B5A30" w:rsidRPr="00BB3B09" w:rsidRDefault="009B5A30" w:rsidP="009B5A30">
      <w:pPr>
        <w:ind w:left="360"/>
        <w:rPr>
          <w:rFonts w:ascii="Century Gothic" w:hAnsi="Century Gothic"/>
        </w:rPr>
      </w:pPr>
      <w:r w:rsidRPr="00BB3B09">
        <w:rPr>
          <w:rFonts w:ascii="Century Gothic" w:hAnsi="Century Gothic"/>
        </w:rPr>
        <w:t xml:space="preserve">(Specificare le esigenze </w:t>
      </w:r>
      <w:r w:rsidR="00624A2B">
        <w:rPr>
          <w:rFonts w:ascii="Century Gothic" w:hAnsi="Century Gothic"/>
        </w:rPr>
        <w:t xml:space="preserve">che danno origine all’idea progettuale </w:t>
      </w:r>
      <w:r w:rsidRPr="00BB3B09">
        <w:rPr>
          <w:rFonts w:ascii="Century Gothic" w:hAnsi="Century Gothic"/>
        </w:rPr>
        <w:t xml:space="preserve"> e le modalità impiegate per rilevarle).</w:t>
      </w:r>
    </w:p>
    <w:p w:rsidR="009B5A30" w:rsidRPr="00BB3B09" w:rsidRDefault="009B5A30" w:rsidP="009B5A30">
      <w:pPr>
        <w:rPr>
          <w:rFonts w:ascii="Century Gothic" w:hAnsi="Century Gothic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9B5A30" w:rsidRPr="00BB3B09" w:rsidTr="00EA1CCF">
        <w:tc>
          <w:tcPr>
            <w:tcW w:w="10710" w:type="dxa"/>
          </w:tcPr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9B5A30" w:rsidRPr="00BB3B09" w:rsidRDefault="009B5A30" w:rsidP="009B5A30">
      <w:pPr>
        <w:ind w:left="360"/>
        <w:rPr>
          <w:rFonts w:ascii="Century Gothic" w:hAnsi="Century Gothic"/>
        </w:rPr>
      </w:pPr>
    </w:p>
    <w:p w:rsidR="009B5A30" w:rsidRPr="00BB3B09" w:rsidRDefault="009B5A30" w:rsidP="009B5A30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3.3 Obiettivi del progetto</w:t>
      </w:r>
    </w:p>
    <w:p w:rsidR="009B5A30" w:rsidRPr="00BB3B09" w:rsidRDefault="009B5A30" w:rsidP="009B5A30">
      <w:pPr>
        <w:rPr>
          <w:rFonts w:ascii="Century Gothic" w:hAnsi="Century Gothic"/>
        </w:rPr>
      </w:pPr>
      <w:r w:rsidRPr="00BB3B09">
        <w:rPr>
          <w:rFonts w:ascii="Century Gothic" w:hAnsi="Century Gothic"/>
        </w:rPr>
        <w:t>(Descrivere l’obiettivo generale e gli obiettivi specifici).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9B5A30" w:rsidRPr="00BB3B09" w:rsidTr="00EA1CCF">
        <w:tc>
          <w:tcPr>
            <w:tcW w:w="10710" w:type="dxa"/>
          </w:tcPr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  <w:p w:rsidR="009B5A30" w:rsidRPr="00BB3B09" w:rsidRDefault="009B5A30" w:rsidP="00EA1CCF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9B5A30" w:rsidRPr="00BB3B09" w:rsidRDefault="009B5A30" w:rsidP="009B5A30">
      <w:pPr>
        <w:ind w:left="360"/>
        <w:rPr>
          <w:rFonts w:ascii="Century Gothic" w:hAnsi="Century Gothic"/>
          <w:b/>
          <w:sz w:val="28"/>
          <w:szCs w:val="28"/>
        </w:rPr>
      </w:pPr>
    </w:p>
    <w:p w:rsidR="00210681" w:rsidRPr="00BB3B09" w:rsidRDefault="00210681" w:rsidP="00210681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3.4 Risultati attesi</w:t>
      </w:r>
    </w:p>
    <w:p w:rsidR="00210681" w:rsidRPr="00BB3B09" w:rsidRDefault="00210681" w:rsidP="00210681">
      <w:pPr>
        <w:jc w:val="both"/>
        <w:rPr>
          <w:rFonts w:ascii="Century Gothic" w:hAnsi="Century Gothic"/>
        </w:rPr>
      </w:pPr>
      <w:r w:rsidRPr="00BB3B09">
        <w:rPr>
          <w:rFonts w:ascii="Century Gothic" w:hAnsi="Century Gothic"/>
        </w:rPr>
        <w:t xml:space="preserve">Specificare in particolare i risultati e gli effetti attesi in termini di </w:t>
      </w:r>
      <w:r w:rsidR="00624A2B">
        <w:rPr>
          <w:rFonts w:ascii="Century Gothic" w:hAnsi="Century Gothic"/>
        </w:rPr>
        <w:t xml:space="preserve">vantaggi per l’Odv proponente, per il mondo delle Odv Locali, per l’azienda/ente coprotagonista, per i cittadini del territorio target del progetto. </w:t>
      </w:r>
      <w:r w:rsidRPr="00BB3B09">
        <w:rPr>
          <w:rFonts w:ascii="Century Gothic" w:hAnsi="Century Gothic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210681" w:rsidRPr="00BB3B09" w:rsidTr="00EA1CCF">
        <w:tc>
          <w:tcPr>
            <w:tcW w:w="10710" w:type="dxa"/>
          </w:tcPr>
          <w:p w:rsidR="00210681" w:rsidRPr="00BB3B09" w:rsidRDefault="00210681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210681" w:rsidRPr="00BB3B09" w:rsidRDefault="00210681" w:rsidP="00EA1CCF">
            <w:pPr>
              <w:ind w:right="-108"/>
              <w:rPr>
                <w:rFonts w:ascii="Century Gothic" w:hAnsi="Century Gothic"/>
                <w:sz w:val="28"/>
                <w:szCs w:val="28"/>
              </w:rPr>
            </w:pPr>
          </w:p>
          <w:p w:rsidR="00210681" w:rsidRPr="00BB3B09" w:rsidRDefault="00210681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210681" w:rsidRPr="00BB3B09" w:rsidRDefault="00210681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210681" w:rsidRPr="00BB3B09" w:rsidRDefault="00210681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9B5A30" w:rsidRPr="00BB3B09" w:rsidRDefault="009B5A30" w:rsidP="009B5A30">
      <w:pPr>
        <w:ind w:left="360"/>
        <w:rPr>
          <w:rFonts w:ascii="Century Gothic" w:hAnsi="Century Gothic"/>
          <w:b/>
          <w:sz w:val="28"/>
          <w:szCs w:val="28"/>
        </w:rPr>
      </w:pPr>
    </w:p>
    <w:p w:rsidR="009B5A30" w:rsidRPr="00BB3B09" w:rsidRDefault="009B5A30" w:rsidP="009B5A30">
      <w:pPr>
        <w:ind w:left="360"/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</w:t>
      </w:r>
      <w:r w:rsidR="00B518D0" w:rsidRPr="00BB3B09">
        <w:rPr>
          <w:rFonts w:ascii="Century Gothic" w:hAnsi="Century Gothic"/>
          <w:b/>
          <w:sz w:val="28"/>
          <w:szCs w:val="28"/>
        </w:rPr>
        <w:t>5</w:t>
      </w:r>
      <w:r w:rsidRPr="00BB3B09">
        <w:rPr>
          <w:rFonts w:ascii="Century Gothic" w:hAnsi="Century Gothic"/>
          <w:b/>
          <w:sz w:val="28"/>
          <w:szCs w:val="28"/>
        </w:rPr>
        <w:t xml:space="preserve"> Destinatari</w:t>
      </w:r>
    </w:p>
    <w:p w:rsidR="00C53D8D" w:rsidRPr="00BB3B09" w:rsidRDefault="00C53D8D" w:rsidP="00C53D8D">
      <w:pPr>
        <w:pBdr>
          <w:right w:val="single" w:sz="4" w:space="4" w:color="auto"/>
        </w:pBdr>
        <w:ind w:right="-1134"/>
        <w:rPr>
          <w:rFonts w:ascii="Century Gothic" w:hAnsi="Century Gothic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72"/>
        <w:gridCol w:w="1125"/>
        <w:gridCol w:w="857"/>
      </w:tblGrid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F7198B" w:rsidP="00F7198B">
            <w:pPr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Tipologia dei d</w:t>
            </w:r>
            <w:r w:rsidR="00C53D8D" w:rsidRPr="00BB3B09">
              <w:rPr>
                <w:rFonts w:ascii="Century Gothic" w:hAnsi="Century Gothic"/>
                <w:b/>
              </w:rPr>
              <w:t>estinatari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 xml:space="preserve">    </w:t>
            </w:r>
            <w:proofErr w:type="spellStart"/>
            <w:r w:rsidRPr="00BB3B09">
              <w:rPr>
                <w:rFonts w:ascii="Century Gothic" w:hAnsi="Century Gothic"/>
                <w:b/>
              </w:rPr>
              <w:t>N°</w:t>
            </w:r>
            <w:proofErr w:type="spellEnd"/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 xml:space="preserve">   %</w:t>
            </w:r>
          </w:p>
        </w:tc>
      </w:tr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Volontari dell’OdV proponente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</w:tr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Volontari di altre OdV, specificandone la tipologia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Aspiranti volontari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24A2B" w:rsidRPr="00BB3B09" w:rsidTr="00C53D8D">
        <w:tc>
          <w:tcPr>
            <w:tcW w:w="3994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Dipendenti dell’azienda/ente coprotagonista </w:t>
            </w:r>
          </w:p>
        </w:tc>
        <w:tc>
          <w:tcPr>
            <w:tcW w:w="571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24A2B" w:rsidRPr="00BB3B09" w:rsidTr="00C53D8D">
        <w:tc>
          <w:tcPr>
            <w:tcW w:w="3994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Cittadini</w:t>
            </w:r>
          </w:p>
        </w:tc>
        <w:tc>
          <w:tcPr>
            <w:tcW w:w="571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24A2B" w:rsidRPr="00BB3B09" w:rsidTr="00C53D8D">
        <w:tc>
          <w:tcPr>
            <w:tcW w:w="3994" w:type="pct"/>
            <w:vAlign w:val="center"/>
          </w:tcPr>
          <w:p w:rsidR="00624A2B" w:rsidRDefault="00624A2B" w:rsidP="00C53D8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Studenti </w:t>
            </w:r>
          </w:p>
        </w:tc>
        <w:tc>
          <w:tcPr>
            <w:tcW w:w="571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624A2B" w:rsidRPr="00BB3B09" w:rsidTr="00C53D8D">
        <w:tc>
          <w:tcPr>
            <w:tcW w:w="3994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Altri … specificare </w:t>
            </w:r>
          </w:p>
        </w:tc>
        <w:tc>
          <w:tcPr>
            <w:tcW w:w="571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624A2B" w:rsidRPr="00BB3B09" w:rsidRDefault="00624A2B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C53D8D" w:rsidRPr="00BB3B09" w:rsidTr="00C53D8D">
        <w:tc>
          <w:tcPr>
            <w:tcW w:w="3994" w:type="pct"/>
            <w:vAlign w:val="center"/>
          </w:tcPr>
          <w:p w:rsidR="00C53D8D" w:rsidRPr="00BB3B09" w:rsidRDefault="00C53D8D" w:rsidP="00624A2B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Totale </w:t>
            </w:r>
          </w:p>
        </w:tc>
        <w:tc>
          <w:tcPr>
            <w:tcW w:w="571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435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C53D8D" w:rsidRPr="00BB3B09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rPr>
          <w:rFonts w:ascii="Century Gothic" w:hAnsi="Century Gothic"/>
          <w:sz w:val="28"/>
          <w:szCs w:val="28"/>
        </w:rPr>
      </w:pPr>
    </w:p>
    <w:p w:rsidR="00210681" w:rsidRPr="00BB3B09" w:rsidRDefault="00C53D8D" w:rsidP="00210681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</w:t>
      </w:r>
      <w:r w:rsidR="0050567F" w:rsidRPr="00BB3B09">
        <w:rPr>
          <w:rFonts w:ascii="Century Gothic" w:hAnsi="Century Gothic"/>
          <w:b/>
          <w:sz w:val="28"/>
          <w:szCs w:val="28"/>
        </w:rPr>
        <w:t>6</w:t>
      </w:r>
      <w:r w:rsidRPr="00BB3B09">
        <w:rPr>
          <w:rFonts w:ascii="Century Gothic" w:hAnsi="Century Gothic"/>
          <w:b/>
          <w:sz w:val="28"/>
          <w:szCs w:val="28"/>
        </w:rPr>
        <w:t xml:space="preserve"> </w:t>
      </w:r>
      <w:r w:rsidR="00210681" w:rsidRPr="00BB3B09">
        <w:rPr>
          <w:rFonts w:ascii="Century Gothic" w:hAnsi="Century Gothic"/>
          <w:b/>
          <w:sz w:val="28"/>
          <w:szCs w:val="28"/>
        </w:rPr>
        <w:t>Durata</w:t>
      </w:r>
      <w:r w:rsidR="00624A2B">
        <w:rPr>
          <w:rFonts w:ascii="Century Gothic" w:hAnsi="Century Gothic"/>
          <w:b/>
          <w:sz w:val="28"/>
          <w:szCs w:val="28"/>
        </w:rPr>
        <w:t xml:space="preserve"> del progetto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8"/>
        <w:gridCol w:w="4858"/>
      </w:tblGrid>
      <w:tr w:rsidR="00210681" w:rsidRPr="00BB3B09" w:rsidTr="00EA1CCF">
        <w:tc>
          <w:tcPr>
            <w:tcW w:w="5409" w:type="dxa"/>
          </w:tcPr>
          <w:p w:rsidR="00210681" w:rsidRPr="00624A2B" w:rsidRDefault="00624A2B" w:rsidP="00E61ECD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624A2B">
              <w:rPr>
                <w:rFonts w:ascii="Century Gothic" w:hAnsi="Century Gothic"/>
                <w:b/>
              </w:rPr>
              <w:t xml:space="preserve">n.  Mesi :     </w:t>
            </w:r>
          </w:p>
        </w:tc>
        <w:tc>
          <w:tcPr>
            <w:tcW w:w="5301" w:type="dxa"/>
          </w:tcPr>
          <w:p w:rsidR="00E61ECD" w:rsidRPr="00BB3B09" w:rsidRDefault="00624A2B" w:rsidP="00EA1CCF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Periodo:  dal         al</w:t>
            </w:r>
          </w:p>
        </w:tc>
      </w:tr>
    </w:tbl>
    <w:p w:rsidR="00210681" w:rsidRPr="00BB3B09" w:rsidRDefault="00210681" w:rsidP="00210681">
      <w:pPr>
        <w:ind w:left="360"/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C53D8D" w:rsidRPr="00BB3B09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3.7 </w:t>
      </w:r>
      <w:r w:rsidR="00624A2B">
        <w:rPr>
          <w:rFonts w:ascii="Century Gothic" w:hAnsi="Century Gothic"/>
          <w:b/>
          <w:sz w:val="28"/>
          <w:szCs w:val="28"/>
        </w:rPr>
        <w:t xml:space="preserve">Planning delle attività </w:t>
      </w:r>
    </w:p>
    <w:p w:rsidR="00C53D8D" w:rsidRPr="00BB3B09" w:rsidRDefault="00C53D8D" w:rsidP="00C53D8D">
      <w:pPr>
        <w:rPr>
          <w:rFonts w:ascii="Century Gothic" w:hAnsi="Century Gothic"/>
          <w:sz w:val="28"/>
          <w:szCs w:val="28"/>
        </w:rPr>
      </w:pPr>
      <w:r w:rsidRPr="00BB3B09">
        <w:rPr>
          <w:rFonts w:ascii="Century Gothic" w:hAnsi="Century Gothic"/>
        </w:rPr>
        <w:t xml:space="preserve">Indicare </w:t>
      </w:r>
      <w:r w:rsidR="00624A2B">
        <w:rPr>
          <w:rFonts w:ascii="Century Gothic" w:hAnsi="Century Gothic"/>
        </w:rPr>
        <w:t xml:space="preserve">le diverse fasi ed attività previste </w:t>
      </w:r>
      <w:r w:rsidRPr="00BB3B09">
        <w:rPr>
          <w:rFonts w:ascii="Century Gothic" w:hAnsi="Century Gothic"/>
          <w:sz w:val="28"/>
          <w:szCs w:val="28"/>
        </w:rPr>
        <w:t>.</w:t>
      </w:r>
    </w:p>
    <w:p w:rsidR="00C53D8D" w:rsidRPr="00BB3B09" w:rsidRDefault="00C53D8D" w:rsidP="00C53D8D">
      <w:pPr>
        <w:rPr>
          <w:rFonts w:ascii="Century Gothic" w:hAnsi="Century Gothic"/>
          <w:sz w:val="28"/>
          <w:szCs w:val="28"/>
        </w:rPr>
      </w:pPr>
      <w:r w:rsidRPr="00BB3B09">
        <w:rPr>
          <w:rFonts w:ascii="Century Gothic" w:hAnsi="Century Gothic"/>
          <w:sz w:val="28"/>
          <w:szCs w:val="28"/>
        </w:rPr>
        <w:t>(</w:t>
      </w:r>
      <w:r w:rsidRPr="00BB3B09">
        <w:rPr>
          <w:rFonts w:ascii="Century Gothic" w:hAnsi="Century Gothic"/>
        </w:rPr>
        <w:t xml:space="preserve">Allegare il curriculum </w:t>
      </w:r>
      <w:r w:rsidR="00624A2B">
        <w:rPr>
          <w:rFonts w:ascii="Century Gothic" w:hAnsi="Century Gothic"/>
        </w:rPr>
        <w:t xml:space="preserve">degli esperti eventualmente </w:t>
      </w:r>
      <w:r w:rsidRPr="00BB3B09">
        <w:rPr>
          <w:rFonts w:ascii="Century Gothic" w:hAnsi="Century Gothic"/>
        </w:rPr>
        <w:t xml:space="preserve"> individuati</w:t>
      </w:r>
      <w:r w:rsidR="00624A2B">
        <w:rPr>
          <w:rFonts w:ascii="Century Gothic" w:hAnsi="Century Gothic"/>
        </w:rPr>
        <w:t xml:space="preserve"> per le attività </w:t>
      </w:r>
      <w:proofErr w:type="spellStart"/>
      <w:r w:rsidR="00624A2B">
        <w:rPr>
          <w:rFonts w:ascii="Century Gothic" w:hAnsi="Century Gothic"/>
        </w:rPr>
        <w:t>qi</w:t>
      </w:r>
      <w:proofErr w:type="spellEnd"/>
      <w:r w:rsidR="00624A2B">
        <w:rPr>
          <w:rFonts w:ascii="Century Gothic" w:hAnsi="Century Gothic"/>
        </w:rPr>
        <w:t xml:space="preserve"> riportate </w:t>
      </w:r>
      <w:r w:rsidRPr="00BB3B09">
        <w:rPr>
          <w:rFonts w:ascii="Century Gothic" w:hAnsi="Century Gothic"/>
          <w:sz w:val="28"/>
          <w:szCs w:val="28"/>
        </w:rPr>
        <w:t>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6"/>
        <w:gridCol w:w="3540"/>
        <w:gridCol w:w="1134"/>
        <w:gridCol w:w="2693"/>
        <w:gridCol w:w="1985"/>
      </w:tblGrid>
      <w:tr w:rsidR="00312DEC" w:rsidRPr="00BB3B09" w:rsidTr="00312DEC">
        <w:tc>
          <w:tcPr>
            <w:tcW w:w="1246" w:type="dxa"/>
          </w:tcPr>
          <w:p w:rsidR="00312DEC" w:rsidRPr="00624A2B" w:rsidRDefault="00312DEC" w:rsidP="00C53D8D">
            <w:pPr>
              <w:ind w:right="-1134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Periodo</w:t>
            </w:r>
          </w:p>
          <w:p w:rsidR="00312DEC" w:rsidRPr="00624A2B" w:rsidRDefault="00312DEC" w:rsidP="00C53D8D">
            <w:pPr>
              <w:ind w:right="-1134"/>
              <w:rPr>
                <w:rFonts w:ascii="Century Gothic" w:hAnsi="Century Gothic"/>
                <w:b/>
              </w:rPr>
            </w:pPr>
          </w:p>
          <w:p w:rsidR="00312DEC" w:rsidRPr="00624A2B" w:rsidRDefault="00312DEC" w:rsidP="00C53D8D">
            <w:pPr>
              <w:ind w:right="-1134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3540" w:type="dxa"/>
          </w:tcPr>
          <w:p w:rsidR="00312DEC" w:rsidRPr="00624A2B" w:rsidRDefault="00312DEC" w:rsidP="00FF4B3D">
            <w:pPr>
              <w:rPr>
                <w:rFonts w:ascii="Century Gothic" w:hAnsi="Century Gothic"/>
                <w:b/>
              </w:rPr>
            </w:pPr>
            <w:r w:rsidRPr="00624A2B">
              <w:rPr>
                <w:rFonts w:ascii="Century Gothic" w:hAnsi="Century Gothic"/>
                <w:b/>
              </w:rPr>
              <w:t xml:space="preserve">Attività </w:t>
            </w:r>
          </w:p>
        </w:tc>
        <w:tc>
          <w:tcPr>
            <w:tcW w:w="1134" w:type="dxa"/>
          </w:tcPr>
          <w:p w:rsidR="00312DEC" w:rsidRPr="00624A2B" w:rsidRDefault="00312DEC" w:rsidP="00C53D8D">
            <w:pPr>
              <w:ind w:right="-1134"/>
              <w:rPr>
                <w:rFonts w:ascii="Century Gothic" w:hAnsi="Century Gothic"/>
                <w:b/>
                <w:sz w:val="28"/>
                <w:szCs w:val="28"/>
              </w:rPr>
            </w:pPr>
            <w:r w:rsidRPr="00624A2B">
              <w:rPr>
                <w:rFonts w:ascii="Century Gothic" w:hAnsi="Century Gothic"/>
                <w:b/>
              </w:rPr>
              <w:t xml:space="preserve">Durata </w:t>
            </w:r>
          </w:p>
        </w:tc>
        <w:tc>
          <w:tcPr>
            <w:tcW w:w="2693" w:type="dxa"/>
          </w:tcPr>
          <w:p w:rsidR="00312DEC" w:rsidRPr="00624A2B" w:rsidRDefault="00312DEC" w:rsidP="00624A2B">
            <w:pPr>
              <w:rPr>
                <w:rFonts w:ascii="Century Gothic" w:hAnsi="Century Gothic"/>
                <w:b/>
              </w:rPr>
            </w:pPr>
            <w:r w:rsidRPr="00624A2B">
              <w:rPr>
                <w:rFonts w:ascii="Century Gothic" w:hAnsi="Century Gothic"/>
                <w:b/>
              </w:rPr>
              <w:t xml:space="preserve">Esperto: Nominativo </w:t>
            </w:r>
          </w:p>
          <w:p w:rsidR="00312DEC" w:rsidRPr="00624A2B" w:rsidRDefault="00312DEC" w:rsidP="00624A2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624A2B">
              <w:rPr>
                <w:rFonts w:ascii="Century Gothic" w:hAnsi="Century Gothic"/>
                <w:b/>
              </w:rPr>
              <w:t xml:space="preserve">(se individuato)e breve descrizione delle competenze </w:t>
            </w:r>
          </w:p>
        </w:tc>
        <w:tc>
          <w:tcPr>
            <w:tcW w:w="1985" w:type="dxa"/>
          </w:tcPr>
          <w:p w:rsidR="00312DEC" w:rsidRPr="00624A2B" w:rsidRDefault="00312DEC" w:rsidP="00312DEC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Destinatari coinvolti</w:t>
            </w:r>
          </w:p>
        </w:tc>
      </w:tr>
      <w:tr w:rsidR="00312DEC" w:rsidRPr="00BB3B09" w:rsidTr="00312DEC">
        <w:tc>
          <w:tcPr>
            <w:tcW w:w="1246" w:type="dxa"/>
          </w:tcPr>
          <w:p w:rsidR="00312DEC" w:rsidRPr="00BB3B09" w:rsidRDefault="00312DEC" w:rsidP="00C53D8D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</w:tcPr>
          <w:p w:rsidR="00312DEC" w:rsidRPr="00BB3B09" w:rsidRDefault="00312DEC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</w:tcPr>
          <w:p w:rsidR="00312DEC" w:rsidRPr="00BB3B09" w:rsidRDefault="00312DEC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</w:tcPr>
          <w:p w:rsidR="00312DEC" w:rsidRPr="00BB3B09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</w:tcPr>
          <w:p w:rsidR="00312DEC" w:rsidRPr="00BB3B09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</w:tcPr>
          <w:p w:rsidR="00312DEC" w:rsidRPr="00BB3B09" w:rsidRDefault="00312DEC" w:rsidP="00C53D8D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</w:tcPr>
          <w:p w:rsidR="00312DEC" w:rsidRPr="00BB3B09" w:rsidRDefault="00312DEC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</w:tcPr>
          <w:p w:rsidR="00312DEC" w:rsidRPr="00BB3B09" w:rsidRDefault="00312DEC" w:rsidP="00C53D8D">
            <w:pPr>
              <w:tabs>
                <w:tab w:val="left" w:pos="465"/>
                <w:tab w:val="center" w:pos="1077"/>
              </w:tabs>
              <w:ind w:left="156"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</w:tcPr>
          <w:p w:rsidR="00312DEC" w:rsidRPr="00BB3B09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</w:tcPr>
          <w:p w:rsidR="00312DEC" w:rsidRPr="00BB3B09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</w:tcPr>
          <w:p w:rsidR="00312DEC" w:rsidRPr="00BB3B09" w:rsidRDefault="00312DEC" w:rsidP="00C53D8D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</w:tcPr>
          <w:p w:rsidR="00312DEC" w:rsidRPr="00BB3B09" w:rsidRDefault="00312DEC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</w:tcPr>
          <w:p w:rsidR="00312DEC" w:rsidRPr="00BB3B09" w:rsidRDefault="00312DEC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</w:tcPr>
          <w:p w:rsidR="00312DEC" w:rsidRPr="00BB3B09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</w:tcPr>
          <w:p w:rsidR="00312DEC" w:rsidRPr="00BB3B09" w:rsidRDefault="00312DEC" w:rsidP="00C53D8D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624A2B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624A2B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312DEC" w:rsidRPr="00BB3B09" w:rsidTr="00312DEC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EC" w:rsidRPr="00BB3B09" w:rsidRDefault="00312DEC" w:rsidP="00312DEC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C53D8D" w:rsidRDefault="00C53D8D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312DEC" w:rsidRDefault="00312DEC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312DEC" w:rsidRDefault="00312DEC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312DEC" w:rsidRDefault="00312DEC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312DEC" w:rsidRDefault="00312DEC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312DEC" w:rsidRDefault="00312DEC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312DEC" w:rsidRPr="00BB3B09" w:rsidRDefault="00312DEC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C53D8D" w:rsidRPr="00BB3B09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3.8 Metodologie </w:t>
      </w:r>
      <w:r w:rsidR="00624A2B">
        <w:rPr>
          <w:rFonts w:ascii="Century Gothic" w:hAnsi="Century Gothic"/>
          <w:b/>
          <w:sz w:val="28"/>
          <w:szCs w:val="28"/>
        </w:rPr>
        <w:t xml:space="preserve">di lavoro </w:t>
      </w:r>
    </w:p>
    <w:p w:rsidR="00C53D8D" w:rsidRPr="00BB3B09" w:rsidRDefault="00C53D8D" w:rsidP="00C53D8D">
      <w:pPr>
        <w:rPr>
          <w:rFonts w:ascii="Century Gothic" w:hAnsi="Century Gothic"/>
        </w:rPr>
      </w:pPr>
      <w:r w:rsidRPr="00BB3B09">
        <w:rPr>
          <w:rFonts w:ascii="Century Gothic" w:hAnsi="Century Gothic"/>
        </w:rPr>
        <w:t xml:space="preserve">Specificare le metodologie </w:t>
      </w:r>
      <w:r w:rsidR="00624A2B">
        <w:rPr>
          <w:rFonts w:ascii="Century Gothic" w:hAnsi="Century Gothic"/>
        </w:rPr>
        <w:t xml:space="preserve">di lavoro </w:t>
      </w:r>
      <w:r w:rsidRPr="00BB3B09">
        <w:rPr>
          <w:rFonts w:ascii="Century Gothic" w:hAnsi="Century Gothic"/>
        </w:rPr>
        <w:t>(</w:t>
      </w:r>
      <w:r w:rsidR="00624A2B">
        <w:rPr>
          <w:rFonts w:ascii="Century Gothic" w:hAnsi="Century Gothic"/>
        </w:rPr>
        <w:t xml:space="preserve">modalità di realizzazione delle attività previste (es. </w:t>
      </w:r>
      <w:r w:rsidRPr="00BB3B09">
        <w:rPr>
          <w:rFonts w:ascii="Century Gothic" w:hAnsi="Century Gothic"/>
        </w:rPr>
        <w:t xml:space="preserve"> </w:t>
      </w:r>
      <w:r w:rsidR="00624A2B">
        <w:rPr>
          <w:rFonts w:ascii="Century Gothic" w:hAnsi="Century Gothic"/>
        </w:rPr>
        <w:t>incontri di formazione, eventi, attività di ricerca, ecc.  ) che si intendono</w:t>
      </w:r>
      <w:r w:rsidRPr="00BB3B09">
        <w:rPr>
          <w:rFonts w:ascii="Century Gothic" w:hAnsi="Century Gothic"/>
        </w:rPr>
        <w:t xml:space="preserve"> utilizzare.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C53D8D" w:rsidRPr="00BB3B09" w:rsidTr="00C53D8D">
        <w:trPr>
          <w:trHeight w:val="1743"/>
        </w:trPr>
        <w:tc>
          <w:tcPr>
            <w:tcW w:w="10710" w:type="dxa"/>
          </w:tcPr>
          <w:p w:rsidR="00C53D8D" w:rsidRPr="00BB3B09" w:rsidRDefault="00C53D8D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C53D8D" w:rsidRPr="00BB3B09" w:rsidRDefault="00C53D8D" w:rsidP="00C53D8D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C53D8D" w:rsidRPr="00BB3B09" w:rsidRDefault="00C53D8D" w:rsidP="00C53D8D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C53D8D" w:rsidRPr="00BB3B09" w:rsidRDefault="0050567F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3.9 M</w:t>
      </w:r>
      <w:r w:rsidR="00C53D8D" w:rsidRPr="00BB3B09">
        <w:rPr>
          <w:rFonts w:ascii="Century Gothic" w:hAnsi="Century Gothic"/>
          <w:b/>
          <w:sz w:val="28"/>
          <w:szCs w:val="28"/>
        </w:rPr>
        <w:t xml:space="preserve">onitoraggio e valutazione </w:t>
      </w:r>
      <w:r w:rsidR="00624A2B">
        <w:rPr>
          <w:rFonts w:ascii="Century Gothic" w:hAnsi="Century Gothic"/>
          <w:b/>
          <w:sz w:val="28"/>
          <w:szCs w:val="28"/>
        </w:rPr>
        <w:t>dell’attività</w:t>
      </w:r>
    </w:p>
    <w:p w:rsidR="00C53D8D" w:rsidRPr="00BB3B09" w:rsidRDefault="00C53D8D" w:rsidP="00C53D8D">
      <w:pPr>
        <w:rPr>
          <w:rFonts w:ascii="Century Gothic" w:hAnsi="Century Gothic"/>
        </w:rPr>
      </w:pPr>
      <w:r w:rsidRPr="00BB3B09">
        <w:rPr>
          <w:rFonts w:ascii="Century Gothic" w:hAnsi="Century Gothic"/>
        </w:rPr>
        <w:t>Descrivere le attività di monitoraggio e valutazione che si intende realizzare e i relativi strumenti.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C53D8D" w:rsidRPr="00BB3B09" w:rsidTr="00C53D8D">
        <w:trPr>
          <w:trHeight w:val="2090"/>
        </w:trPr>
        <w:tc>
          <w:tcPr>
            <w:tcW w:w="10710" w:type="dxa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</w:tr>
    </w:tbl>
    <w:p w:rsidR="00624A2B" w:rsidRDefault="00624A2B" w:rsidP="00C53D8D">
      <w:pPr>
        <w:rPr>
          <w:rFonts w:ascii="Century Gothic" w:hAnsi="Century Gothic"/>
          <w:b/>
          <w:sz w:val="28"/>
          <w:szCs w:val="28"/>
        </w:rPr>
      </w:pPr>
    </w:p>
    <w:p w:rsidR="00C53D8D" w:rsidRPr="00BB3B09" w:rsidRDefault="00D45B58" w:rsidP="00C53D8D">
      <w:pPr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>3.10 Attività di promozione e diffusione del progetto</w:t>
      </w:r>
    </w:p>
    <w:p w:rsidR="00D45B58" w:rsidRPr="00BB3B09" w:rsidRDefault="00D45B58" w:rsidP="00C53D8D">
      <w:pPr>
        <w:rPr>
          <w:rFonts w:ascii="Century Gothic" w:hAnsi="Century Gothic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6"/>
      </w:tblGrid>
      <w:tr w:rsidR="00D45B58" w:rsidRPr="00BB3B09" w:rsidTr="00D45B58">
        <w:trPr>
          <w:trHeight w:val="1743"/>
        </w:trPr>
        <w:tc>
          <w:tcPr>
            <w:tcW w:w="9746" w:type="dxa"/>
          </w:tcPr>
          <w:p w:rsidR="00D45B58" w:rsidRPr="00BB3B09" w:rsidRDefault="00D45B58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D45B58" w:rsidRPr="00BB3B09" w:rsidRDefault="00D45B58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D45B58" w:rsidRPr="00BB3B09" w:rsidRDefault="00D45B58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  <w:p w:rsidR="00D45B58" w:rsidRPr="00BB3B09" w:rsidRDefault="00D45B58" w:rsidP="00EA1CCF">
            <w:pPr>
              <w:ind w:right="-1134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:rsidR="00D45B58" w:rsidRPr="00BB3B09" w:rsidRDefault="00D45B58" w:rsidP="00D45B58">
      <w:pPr>
        <w:pBdr>
          <w:right w:val="single" w:sz="4" w:space="4" w:color="auto"/>
        </w:pBdr>
        <w:ind w:left="360" w:right="-1134"/>
        <w:rPr>
          <w:rFonts w:ascii="Century Gothic" w:hAnsi="Century Gothic"/>
          <w:sz w:val="28"/>
          <w:szCs w:val="28"/>
        </w:rPr>
      </w:pPr>
    </w:p>
    <w:p w:rsidR="00D45B58" w:rsidRPr="00BB3B09" w:rsidRDefault="00D45B58" w:rsidP="00C53D8D">
      <w:pPr>
        <w:rPr>
          <w:rFonts w:ascii="Century Gothic" w:hAnsi="Century Gothic"/>
          <w:b/>
          <w:sz w:val="28"/>
          <w:szCs w:val="28"/>
        </w:rPr>
      </w:pPr>
    </w:p>
    <w:p w:rsidR="00D45B58" w:rsidRPr="00BB3B09" w:rsidRDefault="00D45B58" w:rsidP="00C53D8D">
      <w:pPr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jc w:val="center"/>
        <w:rPr>
          <w:rFonts w:ascii="Century Gothic" w:hAnsi="Century Gothic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4. </w:t>
      </w:r>
      <w:r w:rsidR="00624A2B">
        <w:rPr>
          <w:rFonts w:ascii="Century Gothic" w:hAnsi="Century Gothic"/>
          <w:b/>
          <w:sz w:val="28"/>
          <w:szCs w:val="28"/>
        </w:rPr>
        <w:t xml:space="preserve">ALTRE COLLABORAZIONI </w:t>
      </w:r>
      <w:r w:rsidRPr="00BB3B09">
        <w:rPr>
          <w:rFonts w:ascii="Century Gothic" w:hAnsi="Century Gothic"/>
          <w:b/>
          <w:sz w:val="28"/>
          <w:szCs w:val="28"/>
        </w:rPr>
        <w:t xml:space="preserve"> </w:t>
      </w:r>
    </w:p>
    <w:p w:rsidR="00C53D8D" w:rsidRPr="00BB3B09" w:rsidRDefault="00624A2B" w:rsidP="00C53D8D">
      <w:pPr>
        <w:ind w:left="36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(Specificare altre collaborazioni di associazioni ed enti)</w:t>
      </w:r>
    </w:p>
    <w:p w:rsidR="00C53D8D" w:rsidRPr="00BB3B09" w:rsidRDefault="00C53D8D" w:rsidP="00C53D8D">
      <w:pPr>
        <w:ind w:left="360"/>
        <w:jc w:val="center"/>
        <w:rPr>
          <w:rFonts w:ascii="Century Gothic" w:hAnsi="Century Gothic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1"/>
        <w:gridCol w:w="2011"/>
        <w:gridCol w:w="5064"/>
      </w:tblGrid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Denominazione</w:t>
            </w:r>
          </w:p>
        </w:tc>
        <w:tc>
          <w:tcPr>
            <w:tcW w:w="2011" w:type="dxa"/>
          </w:tcPr>
          <w:p w:rsidR="00C53D8D" w:rsidRPr="00BB3B09" w:rsidRDefault="00624A2B" w:rsidP="00C53D8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Nome del r</w:t>
            </w:r>
            <w:r w:rsidR="00C53D8D" w:rsidRPr="00BB3B09">
              <w:rPr>
                <w:rFonts w:ascii="Century Gothic" w:hAnsi="Century Gothic"/>
                <w:b/>
              </w:rPr>
              <w:t>eferente nel progetto</w:t>
            </w: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Contenuto della collaborazione</w:t>
            </w:r>
          </w:p>
        </w:tc>
      </w:tr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</w:tr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</w:tr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</w:tr>
      <w:tr w:rsidR="00C53D8D" w:rsidRPr="00BB3B09" w:rsidTr="00B17329">
        <w:tc>
          <w:tcPr>
            <w:tcW w:w="267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1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5064" w:type="dxa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</w:rPr>
            </w:pPr>
          </w:p>
        </w:tc>
      </w:tr>
    </w:tbl>
    <w:p w:rsidR="000B4FB1" w:rsidRPr="00BB3B09" w:rsidRDefault="000B4FB1" w:rsidP="00C53D8D">
      <w:pPr>
        <w:rPr>
          <w:rFonts w:ascii="Century Gothic" w:hAnsi="Century Gothic"/>
          <w:b/>
          <w:u w:val="single"/>
        </w:rPr>
      </w:pPr>
    </w:p>
    <w:p w:rsidR="00C53D8D" w:rsidRPr="00624A2B" w:rsidRDefault="00C53D8D" w:rsidP="00C53D8D">
      <w:pPr>
        <w:rPr>
          <w:rFonts w:ascii="Century Gothic" w:hAnsi="Century Gothic"/>
          <w:b/>
          <w:u w:val="single"/>
        </w:rPr>
      </w:pPr>
      <w:r w:rsidRPr="00BB3B09">
        <w:rPr>
          <w:rFonts w:ascii="Century Gothic" w:hAnsi="Century Gothic"/>
          <w:b/>
          <w:u w:val="single"/>
        </w:rPr>
        <w:t xml:space="preserve">La collaborazione va certificata obbligatoriamente con lettere di adesione al progetto in cui sia definito il contenuto della collaborazione. </w:t>
      </w:r>
    </w:p>
    <w:p w:rsidR="00C53D8D" w:rsidRPr="00BB3B09" w:rsidRDefault="00C53D8D" w:rsidP="00C53D8D">
      <w:pPr>
        <w:rPr>
          <w:rFonts w:ascii="Century Gothic" w:hAnsi="Century Gothic"/>
        </w:rPr>
      </w:pPr>
    </w:p>
    <w:p w:rsidR="00C53D8D" w:rsidRPr="00BB3B09" w:rsidRDefault="00C53D8D" w:rsidP="00C53D8D">
      <w:pPr>
        <w:rPr>
          <w:rFonts w:ascii="Century Gothic" w:hAnsi="Century Gothic"/>
        </w:rPr>
      </w:pPr>
    </w:p>
    <w:p w:rsidR="00C53D8D" w:rsidRPr="00BB3B09" w:rsidRDefault="00D47B25" w:rsidP="00C53D8D">
      <w:pPr>
        <w:rPr>
          <w:rFonts w:ascii="Century Gothic" w:hAnsi="Century Gothic"/>
          <w:b/>
        </w:rPr>
      </w:pPr>
      <w:r w:rsidRPr="00D47B25">
        <w:rPr>
          <w:rFonts w:ascii="Century Gothic" w:hAnsi="Century Gothic"/>
          <w:b/>
          <w:noProof/>
          <w:sz w:val="28"/>
          <w:szCs w:val="28"/>
        </w:rPr>
        <w:pict>
          <v:shape id="Immagine 2" o:spid="_x0000_s1026" type="#_x0000_t75" style="position:absolute;margin-left:440.8pt;margin-top:.45pt;width:45.75pt;height:62pt;z-index:-251659264;visibility:visible">
            <v:imagedata r:id="rId6" o:title=""/>
          </v:shape>
        </w:pict>
      </w:r>
    </w:p>
    <w:p w:rsidR="00C53D8D" w:rsidRPr="00BB3B09" w:rsidRDefault="00C53D8D" w:rsidP="00921E41">
      <w:pPr>
        <w:tabs>
          <w:tab w:val="left" w:pos="7590"/>
        </w:tabs>
        <w:jc w:val="center"/>
        <w:rPr>
          <w:rFonts w:ascii="Century Gothic" w:hAnsi="Century Gothic"/>
          <w:b/>
          <w:sz w:val="28"/>
          <w:szCs w:val="28"/>
        </w:rPr>
      </w:pPr>
      <w:r w:rsidRPr="00BB3B09">
        <w:rPr>
          <w:rFonts w:ascii="Century Gothic" w:hAnsi="Century Gothic"/>
          <w:b/>
          <w:sz w:val="28"/>
          <w:szCs w:val="28"/>
        </w:rPr>
        <w:t xml:space="preserve">5. BUDGET </w:t>
      </w:r>
    </w:p>
    <w:p w:rsidR="00C53D8D" w:rsidRPr="00BB3B09" w:rsidRDefault="00C53D8D" w:rsidP="00C53D8D">
      <w:pPr>
        <w:tabs>
          <w:tab w:val="left" w:pos="7590"/>
        </w:tabs>
        <w:jc w:val="center"/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tabs>
          <w:tab w:val="left" w:pos="7590"/>
        </w:tabs>
        <w:jc w:val="center"/>
        <w:rPr>
          <w:rFonts w:ascii="Century Gothic" w:hAnsi="Century Gothic"/>
          <w:b/>
          <w:sz w:val="28"/>
          <w:szCs w:val="28"/>
        </w:rPr>
      </w:pPr>
    </w:p>
    <w:p w:rsidR="00C53D8D" w:rsidRPr="00BB3B09" w:rsidRDefault="00C53D8D" w:rsidP="00C53D8D">
      <w:pPr>
        <w:tabs>
          <w:tab w:val="left" w:pos="7590"/>
        </w:tabs>
        <w:jc w:val="center"/>
        <w:rPr>
          <w:rFonts w:ascii="Century Gothic" w:hAnsi="Century Gothic"/>
        </w:rPr>
      </w:pPr>
      <w:r w:rsidRPr="00BB3B09">
        <w:rPr>
          <w:rFonts w:ascii="Century Gothic" w:hAnsi="Century Gothic"/>
          <w:b/>
          <w:sz w:val="28"/>
          <w:szCs w:val="28"/>
        </w:rPr>
        <w:t>Attenzione:</w:t>
      </w:r>
      <w:r w:rsidRPr="00BB3B09">
        <w:rPr>
          <w:rFonts w:ascii="Century Gothic" w:hAnsi="Century Gothic"/>
        </w:rPr>
        <w:t xml:space="preserve"> le voci inserite sono tutte al lordo di IVA, IRPEF e contributi previdenziali.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04"/>
        <w:gridCol w:w="1399"/>
        <w:gridCol w:w="1949"/>
        <w:gridCol w:w="1752"/>
        <w:gridCol w:w="1750"/>
      </w:tblGrid>
      <w:tr w:rsidR="00C82F09" w:rsidRPr="00BB3B09" w:rsidTr="00C82F09">
        <w:tc>
          <w:tcPr>
            <w:tcW w:w="1524" w:type="pct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</w:p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VOCI </w:t>
            </w:r>
            <w:proofErr w:type="spellStart"/>
            <w:r w:rsidRPr="00BB3B09">
              <w:rPr>
                <w:rFonts w:ascii="Century Gothic" w:hAnsi="Century Gothic"/>
              </w:rPr>
              <w:t>DI</w:t>
            </w:r>
            <w:proofErr w:type="spellEnd"/>
            <w:r w:rsidRPr="00BB3B09">
              <w:rPr>
                <w:rFonts w:ascii="Century Gothic" w:hAnsi="Century Gothic"/>
              </w:rPr>
              <w:t xml:space="preserve"> COSTO</w:t>
            </w:r>
          </w:p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  <w:tc>
          <w:tcPr>
            <w:tcW w:w="710" w:type="pct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  <w:p w:rsidR="00C82F09" w:rsidRPr="00BB3B09" w:rsidRDefault="00C82F09" w:rsidP="008D5E9F">
            <w:pPr>
              <w:jc w:val="center"/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ORE</w:t>
            </w:r>
          </w:p>
        </w:tc>
        <w:tc>
          <w:tcPr>
            <w:tcW w:w="989" w:type="pct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  <w:p w:rsidR="00C82F09" w:rsidRPr="00BB3B09" w:rsidRDefault="00C82F09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          €/ORA</w:t>
            </w:r>
          </w:p>
          <w:p w:rsidR="00C82F09" w:rsidRPr="00BB3B09" w:rsidRDefault="00C82F09" w:rsidP="008D5E9F">
            <w:pPr>
              <w:jc w:val="center"/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(Costo medio orario)</w:t>
            </w: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</w:p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IMPORTI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INDICARE CON UN (X) LE VOCI </w:t>
            </w:r>
            <w:proofErr w:type="spellStart"/>
            <w:r>
              <w:rPr>
                <w:rFonts w:ascii="Century Gothic" w:hAnsi="Century Gothic"/>
              </w:rPr>
              <w:t>DI</w:t>
            </w:r>
            <w:proofErr w:type="spellEnd"/>
            <w:r>
              <w:rPr>
                <w:rFonts w:ascii="Century Gothic" w:hAnsi="Century Gothic"/>
              </w:rPr>
              <w:t xml:space="preserve"> COSTO IN CAPO AL CSVSN</w:t>
            </w:r>
          </w:p>
        </w:tc>
      </w:tr>
      <w:tr w:rsidR="00C82F09" w:rsidRPr="00BB3B09" w:rsidTr="00C82F09">
        <w:tc>
          <w:tcPr>
            <w:tcW w:w="4112" w:type="pct"/>
            <w:gridSpan w:val="4"/>
          </w:tcPr>
          <w:p w:rsidR="00C82F09" w:rsidRPr="00BB3B09" w:rsidRDefault="00C82F09" w:rsidP="00624A2B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ESPERTI, </w:t>
            </w:r>
            <w:r w:rsidRPr="00BB3B09">
              <w:rPr>
                <w:rFonts w:ascii="Century Gothic" w:hAnsi="Century Gothic"/>
              </w:rPr>
              <w:t>DOCENTI, TUTOR, COORDINATORI</w:t>
            </w:r>
            <w:r>
              <w:rPr>
                <w:rFonts w:ascii="Century Gothic" w:hAnsi="Century Gothic"/>
              </w:rPr>
              <w:t xml:space="preserve"> E PERSONALE </w:t>
            </w:r>
            <w:r w:rsidRPr="00BB3B09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888" w:type="pct"/>
          </w:tcPr>
          <w:p w:rsidR="00C82F09" w:rsidRDefault="00C82F09" w:rsidP="00624A2B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</w:tr>
      <w:tr w:rsidR="00C82F09" w:rsidRPr="00BB3B09" w:rsidTr="00C82F09">
        <w:tc>
          <w:tcPr>
            <w:tcW w:w="1524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Esperti </w:t>
            </w:r>
            <w:r w:rsidRPr="00BB3B09">
              <w:rPr>
                <w:rFonts w:ascii="Century Gothic" w:hAnsi="Century Gothic"/>
              </w:rPr>
              <w:t xml:space="preserve"> fascia A</w:t>
            </w:r>
          </w:p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  <w:tc>
          <w:tcPr>
            <w:tcW w:w="710" w:type="pct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</w:p>
        </w:tc>
        <w:tc>
          <w:tcPr>
            <w:tcW w:w="9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1524" w:type="pct"/>
          </w:tcPr>
          <w:p w:rsidR="00C82F09" w:rsidRPr="00BB3B09" w:rsidRDefault="00C82F09" w:rsidP="00C64DB2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Esperti </w:t>
            </w:r>
            <w:r w:rsidRPr="00BB3B09">
              <w:rPr>
                <w:rFonts w:ascii="Century Gothic" w:hAnsi="Century Gothic"/>
              </w:rPr>
              <w:t>fascia B</w:t>
            </w:r>
          </w:p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  <w:tc>
          <w:tcPr>
            <w:tcW w:w="710" w:type="pct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</w:p>
        </w:tc>
        <w:tc>
          <w:tcPr>
            <w:tcW w:w="989" w:type="pct"/>
          </w:tcPr>
          <w:p w:rsidR="00C82F09" w:rsidRPr="00BB3B09" w:rsidRDefault="00C82F09"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9" w:type="pct"/>
          </w:tcPr>
          <w:p w:rsidR="00C82F09" w:rsidRPr="00BB3B09" w:rsidRDefault="00C82F09"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>
            <w:pPr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1524" w:type="pct"/>
          </w:tcPr>
          <w:p w:rsidR="00C82F09" w:rsidRPr="00BB3B09" w:rsidRDefault="00C82F09" w:rsidP="00C64DB2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Esperti </w:t>
            </w:r>
            <w:r w:rsidRPr="00BB3B09">
              <w:rPr>
                <w:rFonts w:ascii="Century Gothic" w:hAnsi="Century Gothic"/>
              </w:rPr>
              <w:t>fascia C</w:t>
            </w:r>
          </w:p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  <w:tc>
          <w:tcPr>
            <w:tcW w:w="710" w:type="pct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</w:p>
        </w:tc>
        <w:tc>
          <w:tcPr>
            <w:tcW w:w="989" w:type="pct"/>
          </w:tcPr>
          <w:p w:rsidR="00C82F09" w:rsidRPr="00BB3B09" w:rsidRDefault="00C82F09"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9" w:type="pct"/>
          </w:tcPr>
          <w:p w:rsidR="00C82F09" w:rsidRPr="00BB3B09" w:rsidRDefault="00C82F09"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>
            <w:pPr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1524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Addetti segreteria e altri servizi</w:t>
            </w:r>
          </w:p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  <w:tc>
          <w:tcPr>
            <w:tcW w:w="710" w:type="pct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</w:p>
        </w:tc>
        <w:tc>
          <w:tcPr>
            <w:tcW w:w="9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1524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Coordinamento e direzione</w:t>
            </w:r>
          </w:p>
        </w:tc>
        <w:tc>
          <w:tcPr>
            <w:tcW w:w="710" w:type="pct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</w:rPr>
            </w:pPr>
          </w:p>
        </w:tc>
        <w:tc>
          <w:tcPr>
            <w:tcW w:w="9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</w:tcPr>
          <w:p w:rsidR="00C82F09" w:rsidRPr="00BB3B09" w:rsidRDefault="00C82F09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Spese viaggio personale docente</w:t>
            </w:r>
          </w:p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</w:tcPr>
          <w:p w:rsidR="00C82F09" w:rsidRPr="00BB3B09" w:rsidRDefault="00C82F09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Vitto e alloggio</w:t>
            </w:r>
          </w:p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</w:tcPr>
          <w:p w:rsidR="00C82F09" w:rsidRPr="00BB3B09" w:rsidRDefault="00C82F09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</w:tcPr>
          <w:p w:rsidR="00C82F09" w:rsidRPr="00312DEC" w:rsidRDefault="00C82F09" w:rsidP="00312DEC">
            <w:pPr>
              <w:tabs>
                <w:tab w:val="right" w:pos="7146"/>
              </w:tabs>
              <w:jc w:val="right"/>
              <w:rPr>
                <w:rFonts w:ascii="Century Gothic" w:hAnsi="Century Gothic"/>
                <w:b/>
              </w:rPr>
            </w:pPr>
            <w:r w:rsidRPr="00312DEC">
              <w:rPr>
                <w:rFonts w:ascii="Century Gothic" w:hAnsi="Century Gothic"/>
                <w:b/>
              </w:rPr>
              <w:t xml:space="preserve">TOTALE SPESE PERSONALE </w:t>
            </w: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</w:tcPr>
          <w:p w:rsidR="00C82F09" w:rsidRPr="00C82F09" w:rsidRDefault="00C82F09" w:rsidP="00C82F09">
            <w:pPr>
              <w:tabs>
                <w:tab w:val="right" w:pos="7146"/>
              </w:tabs>
              <w:jc w:val="right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</w:rPr>
              <w:t xml:space="preserve">       </w:t>
            </w:r>
            <w:proofErr w:type="spellStart"/>
            <w:r w:rsidRPr="00C82F09">
              <w:rPr>
                <w:rFonts w:ascii="Century Gothic" w:hAnsi="Century Gothic"/>
                <w:b/>
              </w:rPr>
              <w:t>D</w:t>
            </w:r>
            <w:r>
              <w:rPr>
                <w:rFonts w:ascii="Century Gothic" w:hAnsi="Century Gothic"/>
                <w:b/>
              </w:rPr>
              <w:t>I</w:t>
            </w:r>
            <w:proofErr w:type="spellEnd"/>
            <w:r w:rsidRPr="00C82F09">
              <w:rPr>
                <w:rFonts w:ascii="Century Gothic" w:hAnsi="Century Gothic"/>
                <w:b/>
              </w:rPr>
              <w:t xml:space="preserve"> CUI IN CAPO AL CSVSN</w:t>
            </w: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=========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€ </w:t>
            </w:r>
          </w:p>
        </w:tc>
      </w:tr>
      <w:tr w:rsidR="00C82F09" w:rsidRPr="00BB3B09" w:rsidTr="00C82F09">
        <w:tc>
          <w:tcPr>
            <w:tcW w:w="4112" w:type="pct"/>
            <w:gridSpan w:val="4"/>
          </w:tcPr>
          <w:p w:rsidR="00C82F09" w:rsidRPr="00BB3B09" w:rsidRDefault="00C82F09" w:rsidP="00894E03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SPESE PARTECIPANTI </w:t>
            </w:r>
          </w:p>
        </w:tc>
        <w:tc>
          <w:tcPr>
            <w:tcW w:w="888" w:type="pct"/>
          </w:tcPr>
          <w:p w:rsidR="00C82F09" w:rsidRPr="00BB3B09" w:rsidRDefault="00C82F09" w:rsidP="00894E03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</w:tcPr>
          <w:p w:rsidR="00C82F09" w:rsidRPr="00BB3B09" w:rsidRDefault="00C82F09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Spese viaggio partecipanti</w:t>
            </w:r>
          </w:p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  <w:tc>
          <w:tcPr>
            <w:tcW w:w="889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</w:tcPr>
          <w:p w:rsidR="00C82F09" w:rsidRPr="00312DEC" w:rsidRDefault="00C82F09" w:rsidP="00C53D8D">
            <w:pPr>
              <w:tabs>
                <w:tab w:val="left" w:pos="7590"/>
              </w:tabs>
              <w:jc w:val="right"/>
              <w:rPr>
                <w:rFonts w:ascii="Century Gothic" w:hAnsi="Century Gothic"/>
                <w:b/>
              </w:rPr>
            </w:pPr>
            <w:r w:rsidRPr="00312DEC">
              <w:rPr>
                <w:rFonts w:ascii="Century Gothic" w:hAnsi="Century Gothic"/>
                <w:b/>
              </w:rPr>
              <w:t>TOTALE SPESE PARTECIPANTI</w:t>
            </w:r>
          </w:p>
        </w:tc>
        <w:tc>
          <w:tcPr>
            <w:tcW w:w="889" w:type="pct"/>
          </w:tcPr>
          <w:p w:rsidR="00C82F09" w:rsidRPr="00312DEC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312DEC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312DEC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</w:tcPr>
          <w:p w:rsidR="00C82F09" w:rsidRPr="00C82F09" w:rsidRDefault="00C82F09" w:rsidP="0042769D">
            <w:pPr>
              <w:tabs>
                <w:tab w:val="right" w:pos="7146"/>
              </w:tabs>
              <w:jc w:val="right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</w:rPr>
              <w:t xml:space="preserve">       </w:t>
            </w:r>
            <w:proofErr w:type="spellStart"/>
            <w:r w:rsidRPr="00C82F09">
              <w:rPr>
                <w:rFonts w:ascii="Century Gothic" w:hAnsi="Century Gothic"/>
                <w:b/>
              </w:rPr>
              <w:t>D</w:t>
            </w:r>
            <w:r>
              <w:rPr>
                <w:rFonts w:ascii="Century Gothic" w:hAnsi="Century Gothic"/>
                <w:b/>
              </w:rPr>
              <w:t>I</w:t>
            </w:r>
            <w:proofErr w:type="spellEnd"/>
            <w:r w:rsidRPr="00C82F09">
              <w:rPr>
                <w:rFonts w:ascii="Century Gothic" w:hAnsi="Century Gothic"/>
                <w:b/>
              </w:rPr>
              <w:t xml:space="preserve"> CUI IN CAPO AL CSVSN</w:t>
            </w:r>
          </w:p>
        </w:tc>
        <w:tc>
          <w:tcPr>
            <w:tcW w:w="889" w:type="pct"/>
          </w:tcPr>
          <w:p w:rsidR="00C82F09" w:rsidRPr="00BB3B09" w:rsidRDefault="00C82F09" w:rsidP="0042769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=========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c>
          <w:tcPr>
            <w:tcW w:w="3223" w:type="pct"/>
            <w:gridSpan w:val="3"/>
            <w:tcBorders>
              <w:top w:val="single" w:sz="4" w:space="0" w:color="auto"/>
            </w:tcBorders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  <w:p w:rsidR="00C82F09" w:rsidRPr="00BB3B09" w:rsidRDefault="00C82F09" w:rsidP="00C53D8D">
            <w:pPr>
              <w:jc w:val="center"/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 xml:space="preserve">VOCI </w:t>
            </w:r>
            <w:proofErr w:type="spellStart"/>
            <w:r w:rsidRPr="00BB3B09">
              <w:rPr>
                <w:rFonts w:ascii="Century Gothic" w:hAnsi="Century Gothic"/>
                <w:b/>
              </w:rPr>
              <w:t>DI</w:t>
            </w:r>
            <w:proofErr w:type="spellEnd"/>
            <w:r w:rsidRPr="00BB3B09">
              <w:rPr>
                <w:rFonts w:ascii="Century Gothic" w:hAnsi="Century Gothic"/>
                <w:b/>
              </w:rPr>
              <w:t xml:space="preserve"> COSTO</w:t>
            </w:r>
          </w:p>
          <w:p w:rsidR="00C82F09" w:rsidRPr="00BB3B09" w:rsidRDefault="00C82F09" w:rsidP="00C53D8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889" w:type="pct"/>
            <w:tcBorders>
              <w:top w:val="single" w:sz="4" w:space="0" w:color="auto"/>
            </w:tcBorders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IMPORTI</w:t>
            </w:r>
          </w:p>
        </w:tc>
        <w:tc>
          <w:tcPr>
            <w:tcW w:w="888" w:type="pct"/>
            <w:tcBorders>
              <w:top w:val="single" w:sz="4" w:space="0" w:color="auto"/>
            </w:tcBorders>
          </w:tcPr>
          <w:p w:rsidR="00C82F09" w:rsidRPr="00BB3B09" w:rsidRDefault="0042769D" w:rsidP="00C53D8D">
            <w:pPr>
              <w:tabs>
                <w:tab w:val="left" w:pos="7590"/>
              </w:tabs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</w:rPr>
              <w:t xml:space="preserve">INDICARE CON UN (X) LE VOCI </w:t>
            </w:r>
            <w:proofErr w:type="spellStart"/>
            <w:r>
              <w:rPr>
                <w:rFonts w:ascii="Century Gothic" w:hAnsi="Century Gothic"/>
              </w:rPr>
              <w:t>DI</w:t>
            </w:r>
            <w:proofErr w:type="spellEnd"/>
            <w:r>
              <w:rPr>
                <w:rFonts w:ascii="Century Gothic" w:hAnsi="Century Gothic"/>
              </w:rPr>
              <w:t xml:space="preserve"> COSTO IN CAPO AL CSVSN</w:t>
            </w:r>
          </w:p>
        </w:tc>
      </w:tr>
      <w:tr w:rsidR="00C82F09" w:rsidRPr="00BB3B09" w:rsidTr="00C82F09">
        <w:trPr>
          <w:trHeight w:val="585"/>
        </w:trPr>
        <w:tc>
          <w:tcPr>
            <w:tcW w:w="4112" w:type="pct"/>
            <w:gridSpan w:val="4"/>
            <w:vAlign w:val="center"/>
          </w:tcPr>
          <w:p w:rsidR="00C82F09" w:rsidRPr="00BB3B09" w:rsidRDefault="00C82F09" w:rsidP="00894E03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SPESE </w:t>
            </w:r>
            <w:proofErr w:type="spellStart"/>
            <w:r w:rsidRPr="00BB3B09">
              <w:rPr>
                <w:rFonts w:ascii="Century Gothic" w:hAnsi="Century Gothic"/>
              </w:rPr>
              <w:t>DI</w:t>
            </w:r>
            <w:proofErr w:type="spellEnd"/>
            <w:r w:rsidRPr="00BB3B09">
              <w:rPr>
                <w:rFonts w:ascii="Century Gothic" w:hAnsi="Century Gothic"/>
              </w:rPr>
              <w:t xml:space="preserve"> FUNZIONAMENTO E GESTIONE </w:t>
            </w:r>
          </w:p>
        </w:tc>
        <w:tc>
          <w:tcPr>
            <w:tcW w:w="888" w:type="pct"/>
          </w:tcPr>
          <w:p w:rsidR="00C82F09" w:rsidRPr="00BB3B09" w:rsidRDefault="00C82F09" w:rsidP="00894E03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624A2B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Affitto attrezzature (</w:t>
            </w:r>
            <w:proofErr w:type="spellStart"/>
            <w:r w:rsidRPr="00BB3B09">
              <w:rPr>
                <w:rFonts w:ascii="Century Gothic" w:hAnsi="Century Gothic"/>
                <w:b/>
              </w:rPr>
              <w:t>max</w:t>
            </w:r>
            <w:proofErr w:type="spellEnd"/>
            <w:r w:rsidRPr="00BB3B09"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</w:rPr>
              <w:t xml:space="preserve">20 </w:t>
            </w:r>
            <w:r w:rsidRPr="00BB3B09">
              <w:rPr>
                <w:rFonts w:ascii="Century Gothic" w:hAnsi="Century Gothic"/>
                <w:b/>
              </w:rPr>
              <w:t>% dell’importo totale</w:t>
            </w:r>
            <w:r w:rsidRPr="00BB3B09">
              <w:rPr>
                <w:rFonts w:ascii="Century Gothic" w:hAnsi="Century Gothic"/>
              </w:rPr>
              <w:t>)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Licenze d’uso /software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624A2B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Materiale </w:t>
            </w:r>
            <w:r>
              <w:rPr>
                <w:rFonts w:ascii="Century Gothic" w:hAnsi="Century Gothic"/>
              </w:rPr>
              <w:t>di consumo</w:t>
            </w:r>
            <w:r w:rsidRPr="00BB3B09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624A2B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Affitto </w:t>
            </w:r>
            <w:r>
              <w:rPr>
                <w:rFonts w:ascii="Century Gothic" w:hAnsi="Century Gothic"/>
              </w:rPr>
              <w:t>spazi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Manutenzione ordinaria e pulizia locali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Spese forfetarie (</w:t>
            </w:r>
            <w:proofErr w:type="spellStart"/>
            <w:r w:rsidRPr="00BB3B09">
              <w:rPr>
                <w:rFonts w:ascii="Century Gothic" w:hAnsi="Century Gothic"/>
              </w:rPr>
              <w:t>max</w:t>
            </w:r>
            <w:proofErr w:type="spellEnd"/>
            <w:r w:rsidRPr="00BB3B09">
              <w:rPr>
                <w:rFonts w:ascii="Century Gothic" w:hAnsi="Century Gothic"/>
              </w:rPr>
              <w:t xml:space="preserve"> </w:t>
            </w:r>
            <w:r w:rsidRPr="00BB3B09">
              <w:rPr>
                <w:rFonts w:ascii="Century Gothic" w:hAnsi="Century Gothic"/>
                <w:b/>
              </w:rPr>
              <w:t>4%</w:t>
            </w:r>
            <w:r w:rsidRPr="00BB3B09">
              <w:rPr>
                <w:rFonts w:ascii="Century Gothic" w:hAnsi="Century Gothic"/>
              </w:rPr>
              <w:t xml:space="preserve"> costo complessivo del progetto)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312DEC" w:rsidRDefault="00C82F09" w:rsidP="00312DEC">
            <w:pPr>
              <w:tabs>
                <w:tab w:val="right" w:pos="7146"/>
              </w:tabs>
              <w:jc w:val="right"/>
              <w:rPr>
                <w:rFonts w:ascii="Century Gothic" w:hAnsi="Century Gothic"/>
                <w:b/>
              </w:rPr>
            </w:pPr>
            <w:r w:rsidRPr="00312DEC">
              <w:rPr>
                <w:rFonts w:ascii="Century Gothic" w:hAnsi="Century Gothic"/>
                <w:b/>
              </w:rPr>
              <w:t xml:space="preserve">TOTALE SPESE </w:t>
            </w:r>
            <w:proofErr w:type="spellStart"/>
            <w:r w:rsidRPr="00312DEC">
              <w:rPr>
                <w:rFonts w:ascii="Century Gothic" w:hAnsi="Century Gothic"/>
                <w:b/>
              </w:rPr>
              <w:t>DI</w:t>
            </w:r>
            <w:proofErr w:type="spellEnd"/>
            <w:r w:rsidRPr="00312DEC">
              <w:rPr>
                <w:rFonts w:ascii="Century Gothic" w:hAnsi="Century Gothic"/>
                <w:b/>
              </w:rPr>
              <w:t xml:space="preserve"> FUNZIONAMENTO E GESTIONE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4112" w:type="pct"/>
            <w:gridSpan w:val="4"/>
            <w:vAlign w:val="center"/>
          </w:tcPr>
          <w:p w:rsidR="00C82F09" w:rsidRPr="00C82F09" w:rsidRDefault="00C82F09" w:rsidP="00C82F09">
            <w:pPr>
              <w:tabs>
                <w:tab w:val="left" w:pos="7590"/>
              </w:tabs>
              <w:jc w:val="right"/>
              <w:rPr>
                <w:rFonts w:ascii="Century Gothic" w:hAnsi="Century Gothic"/>
                <w:b/>
              </w:rPr>
            </w:pPr>
            <w:r w:rsidRPr="00C82F09">
              <w:rPr>
                <w:rFonts w:ascii="Century Gothic" w:hAnsi="Century Gothic"/>
                <w:b/>
              </w:rPr>
              <w:t>Di CUI IN CAPO AL CSVSN</w:t>
            </w:r>
            <w:r>
              <w:rPr>
                <w:rFonts w:ascii="Century Gothic" w:hAnsi="Century Gothic"/>
                <w:b/>
              </w:rPr>
              <w:t xml:space="preserve">   </w:t>
            </w: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4112" w:type="pct"/>
            <w:gridSpan w:val="4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ALTRE SPESE (macrovoce)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312DEC">
            <w:pPr>
              <w:tabs>
                <w:tab w:val="right" w:pos="7146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Spese </w:t>
            </w:r>
            <w:r>
              <w:rPr>
                <w:rFonts w:ascii="Century Gothic" w:hAnsi="Century Gothic"/>
              </w:rPr>
              <w:t xml:space="preserve">di stampa materiale promozionale  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Spese di informazione</w:t>
            </w:r>
            <w:r w:rsidR="00E23C26">
              <w:rPr>
                <w:rFonts w:ascii="Century Gothic" w:hAnsi="Century Gothic"/>
              </w:rPr>
              <w:t xml:space="preserve">, </w:t>
            </w:r>
            <w:r w:rsidRPr="00BB3B09">
              <w:rPr>
                <w:rFonts w:ascii="Century Gothic" w:hAnsi="Century Gothic"/>
              </w:rPr>
              <w:t>pubblicità</w:t>
            </w:r>
            <w:r w:rsidR="00E23C26">
              <w:rPr>
                <w:rFonts w:ascii="Century Gothic" w:hAnsi="Century Gothic"/>
              </w:rPr>
              <w:t xml:space="preserve"> </w:t>
            </w:r>
            <w:r w:rsidR="00E67231">
              <w:rPr>
                <w:rFonts w:ascii="Century Gothic" w:hAnsi="Century Gothic"/>
              </w:rPr>
              <w:t>e materiale promozionale</w:t>
            </w:r>
          </w:p>
          <w:p w:rsidR="00C82F09" w:rsidRPr="00BB3B09" w:rsidRDefault="00C82F09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Specificare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………</w:t>
            </w:r>
            <w:proofErr w:type="spellEnd"/>
            <w:r>
              <w:rPr>
                <w:rFonts w:ascii="Century Gothic" w:hAnsi="Century Gothic"/>
              </w:rPr>
              <w:t>.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BB3B09" w:rsidRDefault="00C82F09" w:rsidP="00E67231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</w:t>
            </w:r>
            <w:r w:rsidRPr="00BB3B09">
              <w:rPr>
                <w:rFonts w:ascii="Century Gothic" w:hAnsi="Century Gothic"/>
              </w:rPr>
              <w:t xml:space="preserve">tampa </w:t>
            </w:r>
            <w:r>
              <w:rPr>
                <w:rFonts w:ascii="Century Gothic" w:hAnsi="Century Gothic"/>
              </w:rPr>
              <w:t xml:space="preserve">di materiali </w:t>
            </w:r>
            <w:r w:rsidR="00E67231">
              <w:rPr>
                <w:rFonts w:ascii="Century Gothic" w:hAnsi="Century Gothic"/>
              </w:rPr>
              <w:t xml:space="preserve">didattici </w:t>
            </w:r>
            <w:r>
              <w:rPr>
                <w:rFonts w:ascii="Century Gothic" w:hAnsi="Century Gothic"/>
              </w:rPr>
              <w:t>per partecipanti ( dispense, guide,ecc.)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E23C26" w:rsidRPr="00BB3B09" w:rsidTr="00E67231">
        <w:trPr>
          <w:trHeight w:val="585"/>
        </w:trPr>
        <w:tc>
          <w:tcPr>
            <w:tcW w:w="3223" w:type="pct"/>
            <w:gridSpan w:val="3"/>
            <w:shd w:val="clear" w:color="auto" w:fill="auto"/>
            <w:vAlign w:val="center"/>
          </w:tcPr>
          <w:p w:rsidR="00E23C26" w:rsidRDefault="00E67231" w:rsidP="00624A2B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E67231">
              <w:rPr>
                <w:rFonts w:ascii="Century Gothic" w:hAnsi="Century Gothic"/>
              </w:rPr>
              <w:t xml:space="preserve">Altri costi </w:t>
            </w:r>
            <w:r w:rsidR="00E23C26" w:rsidRPr="00E67231">
              <w:rPr>
                <w:rFonts w:ascii="Century Gothic" w:hAnsi="Century Gothic"/>
              </w:rPr>
              <w:t>(SIAE, imposte locali, ecc.)</w:t>
            </w:r>
          </w:p>
        </w:tc>
        <w:tc>
          <w:tcPr>
            <w:tcW w:w="889" w:type="pct"/>
            <w:vAlign w:val="center"/>
          </w:tcPr>
          <w:p w:rsidR="00E23C26" w:rsidRPr="00BB3B09" w:rsidRDefault="00E23C26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E23C26" w:rsidRPr="00BB3B09" w:rsidRDefault="00E23C26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C82F09">
        <w:trPr>
          <w:trHeight w:val="585"/>
        </w:trPr>
        <w:tc>
          <w:tcPr>
            <w:tcW w:w="3223" w:type="pct"/>
            <w:gridSpan w:val="3"/>
            <w:vAlign w:val="center"/>
          </w:tcPr>
          <w:p w:rsidR="00C82F09" w:rsidRPr="00312DEC" w:rsidRDefault="00C82F09" w:rsidP="00312DEC">
            <w:pPr>
              <w:tabs>
                <w:tab w:val="left" w:pos="7590"/>
              </w:tabs>
              <w:jc w:val="right"/>
              <w:rPr>
                <w:rFonts w:ascii="Century Gothic" w:hAnsi="Century Gothic"/>
                <w:b/>
              </w:rPr>
            </w:pPr>
            <w:r w:rsidRPr="00312DEC">
              <w:rPr>
                <w:rFonts w:ascii="Century Gothic" w:hAnsi="Century Gothic"/>
                <w:b/>
              </w:rPr>
              <w:t>TOTALE ALTRE SPESE</w:t>
            </w:r>
          </w:p>
        </w:tc>
        <w:tc>
          <w:tcPr>
            <w:tcW w:w="889" w:type="pct"/>
            <w:vAlign w:val="center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</w:p>
        </w:tc>
      </w:tr>
      <w:tr w:rsidR="00C82F09" w:rsidRPr="00BB3B09" w:rsidTr="0042769D">
        <w:trPr>
          <w:trHeight w:val="585"/>
        </w:trPr>
        <w:tc>
          <w:tcPr>
            <w:tcW w:w="3223" w:type="pct"/>
            <w:gridSpan w:val="3"/>
          </w:tcPr>
          <w:p w:rsidR="00C82F09" w:rsidRPr="00C82F09" w:rsidRDefault="00C82F09" w:rsidP="0042769D">
            <w:pPr>
              <w:tabs>
                <w:tab w:val="right" w:pos="7146"/>
              </w:tabs>
              <w:jc w:val="right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</w:rPr>
              <w:t xml:space="preserve">       </w:t>
            </w:r>
            <w:proofErr w:type="spellStart"/>
            <w:r w:rsidRPr="00C82F09">
              <w:rPr>
                <w:rFonts w:ascii="Century Gothic" w:hAnsi="Century Gothic"/>
                <w:b/>
              </w:rPr>
              <w:t>D</w:t>
            </w:r>
            <w:r>
              <w:rPr>
                <w:rFonts w:ascii="Century Gothic" w:hAnsi="Century Gothic"/>
                <w:b/>
              </w:rPr>
              <w:t>I</w:t>
            </w:r>
            <w:proofErr w:type="spellEnd"/>
            <w:r w:rsidRPr="00C82F09">
              <w:rPr>
                <w:rFonts w:ascii="Century Gothic" w:hAnsi="Century Gothic"/>
                <w:b/>
              </w:rPr>
              <w:t xml:space="preserve"> CUI IN CAPO AL CSVSN</w:t>
            </w:r>
          </w:p>
        </w:tc>
        <w:tc>
          <w:tcPr>
            <w:tcW w:w="889" w:type="pct"/>
          </w:tcPr>
          <w:p w:rsidR="00C82F09" w:rsidRPr="00BB3B09" w:rsidRDefault="00C82F09" w:rsidP="0042769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=========</w:t>
            </w:r>
          </w:p>
        </w:tc>
        <w:tc>
          <w:tcPr>
            <w:tcW w:w="888" w:type="pct"/>
          </w:tcPr>
          <w:p w:rsidR="00C82F09" w:rsidRPr="00BB3B09" w:rsidRDefault="00C82F09" w:rsidP="00C53D8D">
            <w:pPr>
              <w:tabs>
                <w:tab w:val="left" w:pos="7590"/>
              </w:tabs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€</w:t>
            </w:r>
          </w:p>
        </w:tc>
      </w:tr>
    </w:tbl>
    <w:p w:rsidR="00C53D8D" w:rsidRPr="00BB3B09" w:rsidRDefault="00C53D8D" w:rsidP="00C53D8D">
      <w:pPr>
        <w:rPr>
          <w:rFonts w:ascii="Century Gothic" w:hAnsi="Century Gothic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50"/>
        <w:gridCol w:w="2152"/>
        <w:gridCol w:w="2152"/>
      </w:tblGrid>
      <w:tr w:rsidR="00C53D8D" w:rsidRPr="00BB3B09" w:rsidTr="00624A2B">
        <w:tc>
          <w:tcPr>
            <w:tcW w:w="2816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RIEPILOGO</w:t>
            </w: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TOTALE VOCE</w:t>
            </w: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% rispetto al costo del progetto</w:t>
            </w:r>
          </w:p>
        </w:tc>
      </w:tr>
      <w:tr w:rsidR="00C53D8D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TOTALE SPESE </w:t>
            </w:r>
            <w:r w:rsidR="00624A2B">
              <w:rPr>
                <w:rFonts w:ascii="Century Gothic" w:hAnsi="Century Gothic"/>
              </w:rPr>
              <w:t xml:space="preserve"> ESPERTI  E PERSONALE </w:t>
            </w: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</w:tr>
      <w:tr w:rsidR="00C82F09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  <w:proofErr w:type="spellStart"/>
            <w:r w:rsidRPr="00C82F09">
              <w:rPr>
                <w:rFonts w:ascii="Century Gothic" w:hAnsi="Century Gothic"/>
                <w:b/>
              </w:rPr>
              <w:t>D</w:t>
            </w:r>
            <w:r>
              <w:rPr>
                <w:rFonts w:ascii="Century Gothic" w:hAnsi="Century Gothic"/>
                <w:b/>
              </w:rPr>
              <w:t>I</w:t>
            </w:r>
            <w:proofErr w:type="spellEnd"/>
            <w:r w:rsidRPr="00C82F09">
              <w:rPr>
                <w:rFonts w:ascii="Century Gothic" w:hAnsi="Century Gothic"/>
                <w:b/>
              </w:rPr>
              <w:t xml:space="preserve"> CUI IN CAPO AL CSVSN</w:t>
            </w:r>
            <w:r w:rsidR="0042769D">
              <w:rPr>
                <w:rFonts w:ascii="Century Gothic" w:hAnsi="Century Gothic"/>
                <w:b/>
              </w:rPr>
              <w:t xml:space="preserve">                             € </w:t>
            </w:r>
          </w:p>
        </w:tc>
        <w:tc>
          <w:tcPr>
            <w:tcW w:w="1092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</w:tc>
      </w:tr>
      <w:tr w:rsidR="00C53D8D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TOTALE SPESE PARTECIPANTI</w:t>
            </w: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</w:tr>
      <w:tr w:rsidR="00C82F09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82F09" w:rsidRPr="00BB3B09" w:rsidRDefault="00C82F09" w:rsidP="0042769D">
            <w:pPr>
              <w:jc w:val="right"/>
              <w:rPr>
                <w:rFonts w:ascii="Century Gothic" w:hAnsi="Century Gothic"/>
              </w:rPr>
            </w:pPr>
            <w:proofErr w:type="spellStart"/>
            <w:r w:rsidRPr="00C82F09">
              <w:rPr>
                <w:rFonts w:ascii="Century Gothic" w:hAnsi="Century Gothic"/>
                <w:b/>
              </w:rPr>
              <w:t>D</w:t>
            </w:r>
            <w:r>
              <w:rPr>
                <w:rFonts w:ascii="Century Gothic" w:hAnsi="Century Gothic"/>
                <w:b/>
              </w:rPr>
              <w:t>I</w:t>
            </w:r>
            <w:proofErr w:type="spellEnd"/>
            <w:r w:rsidRPr="00C82F09">
              <w:rPr>
                <w:rFonts w:ascii="Century Gothic" w:hAnsi="Century Gothic"/>
                <w:b/>
              </w:rPr>
              <w:t xml:space="preserve"> CUI IN CAPO AL CSVSN</w:t>
            </w:r>
            <w:r w:rsidR="0042769D">
              <w:rPr>
                <w:rFonts w:ascii="Century Gothic" w:hAnsi="Century Gothic"/>
                <w:b/>
              </w:rPr>
              <w:t xml:space="preserve"> €</w:t>
            </w:r>
          </w:p>
        </w:tc>
        <w:tc>
          <w:tcPr>
            <w:tcW w:w="1092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</w:tc>
      </w:tr>
      <w:tr w:rsidR="00C53D8D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53D8D" w:rsidRPr="00BB3B09" w:rsidRDefault="00C53D8D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 xml:space="preserve">TOTALE SPESE </w:t>
            </w:r>
            <w:proofErr w:type="spellStart"/>
            <w:r w:rsidRPr="00BB3B09">
              <w:rPr>
                <w:rFonts w:ascii="Century Gothic" w:hAnsi="Century Gothic"/>
              </w:rPr>
              <w:t>DI</w:t>
            </w:r>
            <w:proofErr w:type="spellEnd"/>
            <w:r w:rsidRPr="00BB3B09">
              <w:rPr>
                <w:rFonts w:ascii="Century Gothic" w:hAnsi="Century Gothic"/>
              </w:rPr>
              <w:t xml:space="preserve"> FUNZIONAMENTO E GESTIONE</w:t>
            </w:r>
          </w:p>
          <w:p w:rsidR="00C53D8D" w:rsidRPr="00BB3B09" w:rsidRDefault="00C53D8D" w:rsidP="00C53D8D">
            <w:pPr>
              <w:tabs>
                <w:tab w:val="right" w:pos="7146"/>
              </w:tabs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</w:tr>
      <w:tr w:rsidR="00C82F09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82F09" w:rsidRPr="00BB3B09" w:rsidRDefault="00C82F09" w:rsidP="00C82F09">
            <w:pPr>
              <w:jc w:val="right"/>
              <w:rPr>
                <w:rFonts w:ascii="Century Gothic" w:hAnsi="Century Gothic"/>
              </w:rPr>
            </w:pPr>
            <w:proofErr w:type="spellStart"/>
            <w:r w:rsidRPr="00C82F09">
              <w:rPr>
                <w:rFonts w:ascii="Century Gothic" w:hAnsi="Century Gothic"/>
                <w:b/>
              </w:rPr>
              <w:t>D</w:t>
            </w:r>
            <w:r>
              <w:rPr>
                <w:rFonts w:ascii="Century Gothic" w:hAnsi="Century Gothic"/>
                <w:b/>
              </w:rPr>
              <w:t>I</w:t>
            </w:r>
            <w:proofErr w:type="spellEnd"/>
            <w:r w:rsidRPr="00C82F09">
              <w:rPr>
                <w:rFonts w:ascii="Century Gothic" w:hAnsi="Century Gothic"/>
                <w:b/>
              </w:rPr>
              <w:t xml:space="preserve"> CUI IN CAPO AL CSVSN</w:t>
            </w:r>
            <w:r w:rsidR="0042769D">
              <w:rPr>
                <w:rFonts w:ascii="Century Gothic" w:hAnsi="Century Gothic"/>
                <w:b/>
              </w:rPr>
              <w:t xml:space="preserve"> €</w:t>
            </w:r>
          </w:p>
        </w:tc>
        <w:tc>
          <w:tcPr>
            <w:tcW w:w="1092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</w:tc>
      </w:tr>
      <w:tr w:rsidR="00C53D8D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  <w:r w:rsidRPr="00BB3B09">
              <w:rPr>
                <w:rFonts w:ascii="Century Gothic" w:hAnsi="Century Gothic"/>
              </w:rPr>
              <w:t>TOTALE ALTRE SPESE</w:t>
            </w:r>
          </w:p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</w:rPr>
            </w:pPr>
          </w:p>
        </w:tc>
      </w:tr>
      <w:tr w:rsidR="00C82F09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82F09" w:rsidRPr="00BB3B09" w:rsidRDefault="00C82F09" w:rsidP="00C82F09">
            <w:pPr>
              <w:jc w:val="right"/>
              <w:rPr>
                <w:rFonts w:ascii="Century Gothic" w:hAnsi="Century Gothic"/>
              </w:rPr>
            </w:pPr>
            <w:proofErr w:type="spellStart"/>
            <w:r w:rsidRPr="00C82F09">
              <w:rPr>
                <w:rFonts w:ascii="Century Gothic" w:hAnsi="Century Gothic"/>
                <w:b/>
              </w:rPr>
              <w:t>D</w:t>
            </w:r>
            <w:r>
              <w:rPr>
                <w:rFonts w:ascii="Century Gothic" w:hAnsi="Century Gothic"/>
                <w:b/>
              </w:rPr>
              <w:t>I</w:t>
            </w:r>
            <w:proofErr w:type="spellEnd"/>
            <w:r w:rsidRPr="00C82F09">
              <w:rPr>
                <w:rFonts w:ascii="Century Gothic" w:hAnsi="Century Gothic"/>
                <w:b/>
              </w:rPr>
              <w:t xml:space="preserve"> CUI IN CAPO AL CSVSN</w:t>
            </w:r>
            <w:r w:rsidR="0042769D">
              <w:rPr>
                <w:rFonts w:ascii="Century Gothic" w:hAnsi="Century Gothic"/>
                <w:b/>
              </w:rPr>
              <w:t xml:space="preserve">  € </w:t>
            </w:r>
          </w:p>
        </w:tc>
        <w:tc>
          <w:tcPr>
            <w:tcW w:w="1092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</w:tc>
        <w:tc>
          <w:tcPr>
            <w:tcW w:w="1092" w:type="pct"/>
            <w:vAlign w:val="center"/>
          </w:tcPr>
          <w:p w:rsidR="00C82F09" w:rsidRPr="00BB3B09" w:rsidRDefault="00C82F09" w:rsidP="00C53D8D">
            <w:pPr>
              <w:rPr>
                <w:rFonts w:ascii="Century Gothic" w:hAnsi="Century Gothic"/>
              </w:rPr>
            </w:pPr>
          </w:p>
        </w:tc>
      </w:tr>
      <w:tr w:rsidR="00C53D8D" w:rsidRPr="00BB3B09" w:rsidTr="00624A2B">
        <w:trPr>
          <w:trHeight w:val="300"/>
        </w:trPr>
        <w:tc>
          <w:tcPr>
            <w:tcW w:w="2816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</w:rPr>
            </w:pPr>
            <w:r w:rsidRPr="00BB3B09">
              <w:rPr>
                <w:rFonts w:ascii="Century Gothic" w:hAnsi="Century Gothic"/>
                <w:b/>
              </w:rPr>
              <w:t>TOTALE COSTO DEL PROGETTO</w:t>
            </w:r>
          </w:p>
        </w:tc>
        <w:tc>
          <w:tcPr>
            <w:tcW w:w="1092" w:type="pct"/>
            <w:vAlign w:val="center"/>
          </w:tcPr>
          <w:p w:rsidR="00C53D8D" w:rsidRPr="00BB3B09" w:rsidRDefault="00C53D8D" w:rsidP="00C53D8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092" w:type="pct"/>
            <w:vAlign w:val="center"/>
          </w:tcPr>
          <w:p w:rsidR="00C53D8D" w:rsidRPr="00E23C26" w:rsidRDefault="00C53D8D" w:rsidP="00C53D8D">
            <w:pPr>
              <w:jc w:val="center"/>
              <w:rPr>
                <w:rFonts w:ascii="Century Gothic" w:hAnsi="Century Gothic"/>
                <w:b/>
                <w:strike/>
              </w:rPr>
            </w:pPr>
          </w:p>
        </w:tc>
      </w:tr>
    </w:tbl>
    <w:p w:rsidR="00624A2B" w:rsidRDefault="00624A2B" w:rsidP="00C53D8D">
      <w:pPr>
        <w:rPr>
          <w:rFonts w:ascii="Century Gothic" w:hAnsi="Century Gothic"/>
          <w:b/>
        </w:rPr>
      </w:pPr>
    </w:p>
    <w:p w:rsidR="00C53D8D" w:rsidRPr="00BB3B09" w:rsidRDefault="00C53D8D" w:rsidP="00C53D8D">
      <w:pPr>
        <w:rPr>
          <w:rFonts w:ascii="Century Gothic" w:hAnsi="Century Gothic"/>
          <w:b/>
        </w:rPr>
      </w:pPr>
      <w:r w:rsidRPr="00BB3B09">
        <w:rPr>
          <w:rFonts w:ascii="Century Gothic" w:hAnsi="Century Gothic"/>
          <w:b/>
        </w:rPr>
        <w:t>Il presente formulario si compone di n____________ pagine</w:t>
      </w:r>
    </w:p>
    <w:p w:rsidR="00C53D8D" w:rsidRPr="00BB3B09" w:rsidRDefault="00C53D8D" w:rsidP="00C53D8D">
      <w:pPr>
        <w:rPr>
          <w:rFonts w:ascii="Century Gothic" w:hAnsi="Century Gothic"/>
          <w:b/>
        </w:rPr>
      </w:pPr>
    </w:p>
    <w:p w:rsidR="00162DED" w:rsidRPr="00BB3B09" w:rsidRDefault="00162DED" w:rsidP="00C53D8D">
      <w:pPr>
        <w:rPr>
          <w:rFonts w:ascii="Century Gothic" w:hAnsi="Century Gothic"/>
          <w:b/>
        </w:rPr>
      </w:pPr>
    </w:p>
    <w:p w:rsidR="002F6424" w:rsidRPr="00BB3B09" w:rsidRDefault="002F6424" w:rsidP="002F6424">
      <w:pPr>
        <w:rPr>
          <w:rFonts w:ascii="Century Gothic" w:hAnsi="Century Gothic"/>
          <w:u w:val="single"/>
        </w:rPr>
      </w:pPr>
    </w:p>
    <w:p w:rsidR="002F6424" w:rsidRPr="00BB3B09" w:rsidRDefault="002F6424" w:rsidP="002F6424">
      <w:pPr>
        <w:rPr>
          <w:rFonts w:ascii="Century Gothic" w:hAnsi="Century Gothic"/>
          <w:u w:val="single"/>
        </w:rPr>
      </w:pPr>
      <w:r w:rsidRPr="00BB3B09">
        <w:rPr>
          <w:rFonts w:ascii="Century Gothic" w:hAnsi="Century Gothic"/>
          <w:u w:val="single"/>
        </w:rPr>
        <w:t xml:space="preserve">INFORMATIVA AI SENSI DELL’ART.13 D. LGS. 196/03  e </w:t>
      </w:r>
      <w:proofErr w:type="spellStart"/>
      <w:r w:rsidRPr="00BB3B09">
        <w:rPr>
          <w:rFonts w:ascii="Century Gothic" w:hAnsi="Century Gothic"/>
          <w:u w:val="single"/>
        </w:rPr>
        <w:t>ss.mm.ii.</w:t>
      </w:r>
      <w:proofErr w:type="spellEnd"/>
      <w:r w:rsidRPr="00BB3B09">
        <w:rPr>
          <w:rFonts w:ascii="Century Gothic" w:hAnsi="Century Gothic"/>
          <w:u w:val="single"/>
        </w:rPr>
        <w:t xml:space="preserve"> PER IL TRATTAMENTO DEI DATI PERSONALI</w:t>
      </w:r>
    </w:p>
    <w:p w:rsidR="002F6424" w:rsidRPr="00BB3B09" w:rsidRDefault="002F6424" w:rsidP="002F6424">
      <w:pPr>
        <w:rPr>
          <w:rFonts w:ascii="Century Gothic" w:hAnsi="Century Gothic"/>
          <w:u w:val="single"/>
        </w:rPr>
      </w:pPr>
    </w:p>
    <w:p w:rsidR="002F6424" w:rsidRPr="00BB3B09" w:rsidRDefault="002F6424" w:rsidP="002F6424">
      <w:pPr>
        <w:rPr>
          <w:rFonts w:ascii="Century Gothic" w:hAnsi="Century Gothic"/>
          <w:u w:val="single"/>
        </w:rPr>
      </w:pPr>
      <w:r w:rsidRPr="00BB3B09">
        <w:rPr>
          <w:rFonts w:ascii="Century Gothic" w:hAnsi="Century Gothic"/>
        </w:rPr>
        <w:t>Il trattamento dei dati forniti sarà improntato ai principi della correttezza, liceità e trasparenza a tutela della riservatezza.</w:t>
      </w:r>
      <w:r w:rsidRPr="00BB3B09">
        <w:rPr>
          <w:rFonts w:ascii="Century Gothic" w:hAnsi="Century Gothic"/>
          <w:u w:val="single"/>
        </w:rPr>
        <w:t xml:space="preserve">  </w:t>
      </w:r>
    </w:p>
    <w:p w:rsidR="002F6424" w:rsidRPr="00BB3B09" w:rsidRDefault="002F6424" w:rsidP="002F6424">
      <w:pPr>
        <w:ind w:left="360"/>
        <w:rPr>
          <w:rFonts w:ascii="Century Gothic" w:hAnsi="Century Gothic"/>
        </w:rPr>
      </w:pPr>
      <w:r w:rsidRPr="00BB3B09">
        <w:rPr>
          <w:rFonts w:ascii="Century Gothic" w:hAnsi="Century Gothic"/>
        </w:rPr>
        <w:t xml:space="preserve">Ai sensi dell’art. 13 D. </w:t>
      </w:r>
      <w:proofErr w:type="spellStart"/>
      <w:r w:rsidRPr="00BB3B09">
        <w:rPr>
          <w:rFonts w:ascii="Century Gothic" w:hAnsi="Century Gothic"/>
        </w:rPr>
        <w:t>Lgs</w:t>
      </w:r>
      <w:proofErr w:type="spellEnd"/>
      <w:r w:rsidRPr="00BB3B09">
        <w:rPr>
          <w:rFonts w:ascii="Century Gothic" w:hAnsi="Century Gothic"/>
        </w:rPr>
        <w:t xml:space="preserve">. 196/03 </w:t>
      </w:r>
      <w:r w:rsidRPr="00BB3B09">
        <w:rPr>
          <w:rFonts w:ascii="Century Gothic" w:hAnsi="Century Gothic"/>
          <w:u w:val="single"/>
        </w:rPr>
        <w:t xml:space="preserve">e </w:t>
      </w:r>
      <w:proofErr w:type="spellStart"/>
      <w:r w:rsidRPr="00BB3B09">
        <w:rPr>
          <w:rFonts w:ascii="Century Gothic" w:hAnsi="Century Gothic"/>
          <w:u w:val="single"/>
        </w:rPr>
        <w:t>ss.mm.ii.</w:t>
      </w:r>
      <w:proofErr w:type="spellEnd"/>
      <w:r w:rsidRPr="00BB3B09">
        <w:rPr>
          <w:rFonts w:ascii="Century Gothic" w:hAnsi="Century Gothic"/>
        </w:rPr>
        <w:t>, forniamo le seguenti informazioni:</w:t>
      </w:r>
    </w:p>
    <w:p w:rsidR="002F6424" w:rsidRPr="00BB3B09" w:rsidRDefault="002F6424" w:rsidP="002F6424">
      <w:pPr>
        <w:ind w:left="360"/>
        <w:rPr>
          <w:rFonts w:ascii="Century Gothic" w:hAnsi="Century Gothic"/>
        </w:rPr>
      </w:pPr>
    </w:p>
    <w:p w:rsidR="002F6424" w:rsidRPr="00BB3B09" w:rsidRDefault="002F6424" w:rsidP="002F6424">
      <w:pPr>
        <w:numPr>
          <w:ilvl w:val="0"/>
          <w:numId w:val="2"/>
        </w:numPr>
        <w:rPr>
          <w:rFonts w:ascii="Century Gothic" w:hAnsi="Century Gothic"/>
        </w:rPr>
      </w:pPr>
      <w:r w:rsidRPr="00BB3B09">
        <w:rPr>
          <w:rFonts w:ascii="Century Gothic" w:hAnsi="Century Gothic"/>
        </w:rPr>
        <w:t>I dati vengono trattati in forma scritta, su supporti magnetici, elettronici e telematici in relazione alle esigenze di valutazione, gestione e promozione del progetto.</w:t>
      </w:r>
    </w:p>
    <w:p w:rsidR="002F6424" w:rsidRPr="00BB3B09" w:rsidRDefault="002F6424" w:rsidP="002F6424">
      <w:pPr>
        <w:numPr>
          <w:ilvl w:val="0"/>
          <w:numId w:val="2"/>
        </w:numPr>
        <w:rPr>
          <w:rFonts w:ascii="Century Gothic" w:hAnsi="Century Gothic"/>
        </w:rPr>
      </w:pPr>
      <w:r w:rsidRPr="00BB3B09">
        <w:rPr>
          <w:rFonts w:ascii="Century Gothic" w:hAnsi="Century Gothic"/>
        </w:rPr>
        <w:t>I dati verranno trattati per tutta la durata dell’attività e successivamente allo scopo di diffondere i risultati, i prodotti ed il materiale eventualmente realizzato.</w:t>
      </w:r>
    </w:p>
    <w:p w:rsidR="002F6424" w:rsidRPr="00BB3B09" w:rsidRDefault="002F6424" w:rsidP="002F6424">
      <w:pPr>
        <w:numPr>
          <w:ilvl w:val="0"/>
          <w:numId w:val="2"/>
        </w:numPr>
        <w:rPr>
          <w:rFonts w:ascii="Century Gothic" w:hAnsi="Century Gothic"/>
        </w:rPr>
      </w:pPr>
      <w:r w:rsidRPr="00BB3B09">
        <w:rPr>
          <w:rFonts w:ascii="Century Gothic" w:hAnsi="Century Gothic"/>
        </w:rPr>
        <w:t>Il titolare del trattamento dei dati è il CSVSN.</w:t>
      </w:r>
    </w:p>
    <w:p w:rsidR="002F6424" w:rsidRPr="00312DEC" w:rsidRDefault="002F6424" w:rsidP="00C53D8D">
      <w:pPr>
        <w:numPr>
          <w:ilvl w:val="0"/>
          <w:numId w:val="2"/>
        </w:numPr>
        <w:rPr>
          <w:rFonts w:ascii="Century Gothic" w:hAnsi="Century Gothic"/>
        </w:rPr>
      </w:pPr>
      <w:r w:rsidRPr="00BB3B09">
        <w:rPr>
          <w:rFonts w:ascii="Century Gothic" w:hAnsi="Century Gothic"/>
        </w:rPr>
        <w:t>Relativamente ai dati medesimi è possibile esercitare i diritti di rettifica, aggiornamento e cancellazione previsti dall’art.7 del  D.Lgs</w:t>
      </w:r>
      <w:proofErr w:type="spellStart"/>
      <w:r w:rsidRPr="00BB3B09">
        <w:rPr>
          <w:rFonts w:ascii="Century Gothic" w:hAnsi="Century Gothic"/>
        </w:rPr>
        <w:t>.196/0</w:t>
      </w:r>
      <w:proofErr w:type="spellEnd"/>
      <w:r w:rsidRPr="00BB3B09">
        <w:rPr>
          <w:rFonts w:ascii="Century Gothic" w:hAnsi="Century Gothic"/>
        </w:rPr>
        <w:t xml:space="preserve">3 </w:t>
      </w:r>
      <w:r w:rsidRPr="00BB3B09">
        <w:rPr>
          <w:rFonts w:ascii="Century Gothic" w:hAnsi="Century Gothic"/>
          <w:u w:val="single"/>
        </w:rPr>
        <w:t xml:space="preserve">e </w:t>
      </w:r>
      <w:proofErr w:type="spellStart"/>
      <w:r w:rsidRPr="00BB3B09">
        <w:rPr>
          <w:rFonts w:ascii="Century Gothic" w:hAnsi="Century Gothic"/>
          <w:u w:val="single"/>
        </w:rPr>
        <w:t>ss.mm.ii.</w:t>
      </w:r>
      <w:proofErr w:type="spellEnd"/>
      <w:r w:rsidRPr="00BB3B09">
        <w:rPr>
          <w:rFonts w:ascii="Century Gothic" w:hAnsi="Century Gothic"/>
          <w:u w:val="single"/>
        </w:rPr>
        <w:t xml:space="preserve"> </w:t>
      </w:r>
      <w:r w:rsidRPr="00BB3B09">
        <w:rPr>
          <w:rFonts w:ascii="Century Gothic" w:hAnsi="Century Gothic"/>
        </w:rPr>
        <w:t>.</w:t>
      </w:r>
    </w:p>
    <w:p w:rsidR="002F6424" w:rsidRPr="00BB3B09" w:rsidRDefault="002F6424" w:rsidP="002F6424">
      <w:pPr>
        <w:jc w:val="center"/>
        <w:rPr>
          <w:rFonts w:ascii="Century Gothic" w:hAnsi="Century Gothic"/>
          <w:b/>
        </w:rPr>
      </w:pPr>
      <w:r w:rsidRPr="00BB3B09">
        <w:rPr>
          <w:rFonts w:ascii="Century Gothic" w:hAnsi="Century Gothic"/>
          <w:b/>
        </w:rPr>
        <w:t>CONSENSO AL TRATTAMENTO DEI DATI</w:t>
      </w:r>
    </w:p>
    <w:p w:rsidR="002F6424" w:rsidRPr="00BB3B09" w:rsidRDefault="002F6424" w:rsidP="002F6424">
      <w:pPr>
        <w:jc w:val="center"/>
        <w:rPr>
          <w:rFonts w:ascii="Century Gothic" w:hAnsi="Century Gothic"/>
          <w:b/>
        </w:rPr>
      </w:pPr>
      <w:proofErr w:type="spellStart"/>
      <w:r w:rsidRPr="00BB3B09">
        <w:rPr>
          <w:rFonts w:ascii="Century Gothic" w:hAnsi="Century Gothic"/>
          <w:b/>
        </w:rPr>
        <w:t>D.Lgs.</w:t>
      </w:r>
      <w:proofErr w:type="spellEnd"/>
      <w:r w:rsidRPr="00BB3B09">
        <w:rPr>
          <w:rFonts w:ascii="Century Gothic" w:hAnsi="Century Gothic"/>
          <w:b/>
        </w:rPr>
        <w:t xml:space="preserve"> 196/03 e </w:t>
      </w:r>
      <w:proofErr w:type="spellStart"/>
      <w:r w:rsidRPr="00BB3B09">
        <w:rPr>
          <w:rFonts w:ascii="Century Gothic" w:hAnsi="Century Gothic"/>
          <w:b/>
        </w:rPr>
        <w:t>ss.mm.ii.</w:t>
      </w:r>
      <w:proofErr w:type="spellEnd"/>
    </w:p>
    <w:p w:rsidR="002F6424" w:rsidRPr="00BB3B09" w:rsidRDefault="002F6424" w:rsidP="00C53D8D">
      <w:pPr>
        <w:rPr>
          <w:rFonts w:ascii="Century Gothic" w:hAnsi="Century Gothic"/>
          <w:b/>
        </w:rPr>
      </w:pPr>
    </w:p>
    <w:p w:rsidR="002F6424" w:rsidRPr="00BB3B09" w:rsidRDefault="002F6424" w:rsidP="002F6424">
      <w:pPr>
        <w:jc w:val="both"/>
        <w:rPr>
          <w:rFonts w:ascii="Century Gothic" w:hAnsi="Century Gothic"/>
        </w:rPr>
      </w:pPr>
      <w:r w:rsidRPr="00BB3B09">
        <w:rPr>
          <w:rFonts w:ascii="Century Gothic" w:hAnsi="Century Gothic"/>
        </w:rPr>
        <w:t>Con la presente dichiaro di aver ricevuto completa informativa ed esprimo il consenso al trattamento dei dati personali nei per le finalità e per la durata precisati nell’informativa.</w:t>
      </w:r>
    </w:p>
    <w:p w:rsidR="002F6424" w:rsidRPr="00BB3B09" w:rsidRDefault="002F6424" w:rsidP="00C53D8D">
      <w:pPr>
        <w:rPr>
          <w:rFonts w:ascii="Century Gothic" w:hAnsi="Century Gothic"/>
          <w:b/>
        </w:rPr>
      </w:pPr>
    </w:p>
    <w:p w:rsidR="00C53D8D" w:rsidRPr="00BB3B09" w:rsidRDefault="00C53D8D" w:rsidP="00C53D8D">
      <w:pPr>
        <w:rPr>
          <w:rFonts w:ascii="Century Gothic" w:hAnsi="Century Gothic"/>
          <w:b/>
        </w:rPr>
      </w:pPr>
      <w:r w:rsidRPr="00BB3B09">
        <w:rPr>
          <w:rFonts w:ascii="Century Gothic" w:hAnsi="Century Gothic"/>
          <w:b/>
        </w:rPr>
        <w:t>Luogo e data</w:t>
      </w:r>
    </w:p>
    <w:p w:rsidR="00C53D8D" w:rsidRPr="00BB3B09" w:rsidRDefault="00C53D8D" w:rsidP="00C53D8D">
      <w:pPr>
        <w:rPr>
          <w:rFonts w:ascii="Century Gothic" w:hAnsi="Century Gothic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C53D8D" w:rsidRPr="00BB3B09" w:rsidTr="00C53D8D">
        <w:trPr>
          <w:trHeight w:val="2147"/>
        </w:trPr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OdV Proponente</w:t>
            </w:r>
          </w:p>
        </w:tc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IL LEGALE RAPPRESENTANTE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B3B09">
              <w:rPr>
                <w:rFonts w:ascii="Century Gothic" w:hAnsi="Century Gothic"/>
                <w:sz w:val="16"/>
                <w:szCs w:val="16"/>
              </w:rPr>
              <w:t>(Nome e Cognome in stampatello e timbro e firma leggibile)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</w:tc>
      </w:tr>
    </w:tbl>
    <w:p w:rsidR="00C53D8D" w:rsidRPr="00BB3B09" w:rsidRDefault="00C53D8D" w:rsidP="00C53D8D">
      <w:pPr>
        <w:jc w:val="center"/>
        <w:rPr>
          <w:rFonts w:ascii="Century Gothic" w:hAnsi="Century Gothic"/>
        </w:rPr>
      </w:pPr>
    </w:p>
    <w:p w:rsidR="00C53D8D" w:rsidRPr="00312DEC" w:rsidRDefault="00C53D8D" w:rsidP="00C53D8D">
      <w:pPr>
        <w:jc w:val="center"/>
        <w:rPr>
          <w:rFonts w:ascii="Century Gothic" w:hAnsi="Century Gothic"/>
          <w:b/>
        </w:rPr>
      </w:pPr>
      <w:r w:rsidRPr="00312DEC">
        <w:rPr>
          <w:rFonts w:ascii="Century Gothic" w:hAnsi="Century Gothic"/>
          <w:b/>
          <w:sz w:val="28"/>
        </w:rPr>
        <w:t xml:space="preserve">Partner </w:t>
      </w:r>
      <w:r w:rsidR="00312DEC" w:rsidRPr="00312DEC">
        <w:rPr>
          <w:rFonts w:ascii="Century Gothic" w:hAnsi="Century Gothic"/>
          <w:b/>
          <w:sz w:val="28"/>
        </w:rPr>
        <w:t xml:space="preserve">coprotagonista  e </w:t>
      </w:r>
      <w:proofErr w:type="spellStart"/>
      <w:r w:rsidR="00312DEC" w:rsidRPr="00312DEC">
        <w:rPr>
          <w:rFonts w:ascii="Century Gothic" w:hAnsi="Century Gothic"/>
          <w:b/>
          <w:sz w:val="28"/>
        </w:rPr>
        <w:t>cofinanziatore</w:t>
      </w:r>
      <w:proofErr w:type="spellEnd"/>
      <w:r w:rsidR="00312DEC" w:rsidRPr="00312DEC">
        <w:rPr>
          <w:rFonts w:ascii="Century Gothic" w:hAnsi="Century Gothic"/>
          <w:b/>
          <w:sz w:val="28"/>
        </w:rPr>
        <w:t xml:space="preserve"> </w:t>
      </w:r>
      <w:r w:rsidRPr="00312DEC">
        <w:rPr>
          <w:rFonts w:ascii="Century Gothic" w:hAnsi="Century Gothic"/>
          <w:b/>
          <w:sz w:val="28"/>
        </w:rPr>
        <w:t>di progetto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C53D8D" w:rsidRPr="00BB3B09" w:rsidTr="00C53D8D">
        <w:trPr>
          <w:trHeight w:val="2147"/>
        </w:trPr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Denominazione</w:t>
            </w:r>
          </w:p>
        </w:tc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IL LEGALE RAPPRESENTANTE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B3B09">
              <w:rPr>
                <w:rFonts w:ascii="Century Gothic" w:hAnsi="Century Gothic"/>
                <w:sz w:val="16"/>
                <w:szCs w:val="16"/>
              </w:rPr>
              <w:t>(Nome e cognome in stampatello e timbro e firma leggibile)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</w:tc>
      </w:tr>
      <w:tr w:rsidR="00C53D8D" w:rsidRPr="00BB3B09" w:rsidTr="00C53D8D">
        <w:trPr>
          <w:trHeight w:val="2147"/>
        </w:trPr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Denominazione</w:t>
            </w:r>
          </w:p>
        </w:tc>
        <w:tc>
          <w:tcPr>
            <w:tcW w:w="2500" w:type="pct"/>
          </w:tcPr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IL LEGALE RAPPRESENTANTE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B3B09">
              <w:rPr>
                <w:rFonts w:ascii="Century Gothic" w:hAnsi="Century Gothic"/>
                <w:sz w:val="16"/>
                <w:szCs w:val="16"/>
              </w:rPr>
              <w:t>(Nome e cognome in stampatello e timbro e firma leggibile)</w:t>
            </w:r>
          </w:p>
          <w:p w:rsidR="00C53D8D" w:rsidRPr="00BB3B09" w:rsidRDefault="00C53D8D" w:rsidP="00C53D8D">
            <w:pPr>
              <w:jc w:val="center"/>
              <w:rPr>
                <w:rFonts w:ascii="Century Gothic" w:hAnsi="Century Gothic"/>
                <w:sz w:val="28"/>
              </w:rPr>
            </w:pPr>
          </w:p>
        </w:tc>
      </w:tr>
      <w:tr w:rsidR="00405041" w:rsidRPr="00BB3B09" w:rsidTr="00C53D8D">
        <w:trPr>
          <w:trHeight w:val="2147"/>
        </w:trPr>
        <w:tc>
          <w:tcPr>
            <w:tcW w:w="2500" w:type="pct"/>
          </w:tcPr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Denominazione</w:t>
            </w:r>
          </w:p>
        </w:tc>
        <w:tc>
          <w:tcPr>
            <w:tcW w:w="2500" w:type="pct"/>
          </w:tcPr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</w:p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  <w:r w:rsidRPr="00BB3B09">
              <w:rPr>
                <w:rFonts w:ascii="Century Gothic" w:hAnsi="Century Gothic"/>
                <w:sz w:val="28"/>
              </w:rPr>
              <w:t>IL LEGALE RAPPRESENTANTE</w:t>
            </w:r>
          </w:p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B3B09">
              <w:rPr>
                <w:rFonts w:ascii="Century Gothic" w:hAnsi="Century Gothic"/>
                <w:sz w:val="16"/>
                <w:szCs w:val="16"/>
              </w:rPr>
              <w:t>(Nome e cognome in stampatello e timbro e firma leggibile)</w:t>
            </w:r>
          </w:p>
          <w:p w:rsidR="00405041" w:rsidRPr="00BB3B09" w:rsidRDefault="00405041" w:rsidP="00EA1CCF">
            <w:pPr>
              <w:jc w:val="center"/>
              <w:rPr>
                <w:rFonts w:ascii="Century Gothic" w:hAnsi="Century Gothic"/>
                <w:sz w:val="28"/>
              </w:rPr>
            </w:pPr>
          </w:p>
        </w:tc>
      </w:tr>
    </w:tbl>
    <w:p w:rsidR="00C53D8D" w:rsidRPr="00BB3B09" w:rsidRDefault="00C53D8D" w:rsidP="00C53D8D">
      <w:pPr>
        <w:rPr>
          <w:rFonts w:ascii="Century Gothic" w:hAnsi="Century Gothic"/>
        </w:rPr>
      </w:pPr>
    </w:p>
    <w:p w:rsidR="00C53D8D" w:rsidRPr="009178E1" w:rsidRDefault="00C53D8D" w:rsidP="00C53D8D">
      <w:pPr>
        <w:rPr>
          <w:rFonts w:ascii="Century Gothic" w:hAnsi="Century Gothic"/>
        </w:rPr>
      </w:pPr>
      <w:r w:rsidRPr="00BB3B09">
        <w:rPr>
          <w:rFonts w:ascii="Century Gothic" w:hAnsi="Century Gothic"/>
        </w:rPr>
        <w:t>Aggiungere tante righe quanti sono i partner inseriti al punto 2 del Formulario</w:t>
      </w:r>
    </w:p>
    <w:p w:rsidR="00C53D8D" w:rsidRPr="009178E1" w:rsidRDefault="00C53D8D" w:rsidP="00C53D8D">
      <w:pPr>
        <w:rPr>
          <w:rFonts w:ascii="Century Gothic" w:hAnsi="Century Gothic"/>
        </w:rPr>
      </w:pPr>
    </w:p>
    <w:p w:rsidR="003D52B3" w:rsidRDefault="003D52B3" w:rsidP="003D52B3">
      <w:pPr>
        <w:rPr>
          <w:rFonts w:ascii="Century Gothic" w:hAnsi="Century Gothic"/>
        </w:rPr>
      </w:pPr>
    </w:p>
    <w:p w:rsidR="003D52B3" w:rsidRPr="009178E1" w:rsidRDefault="003D52B3" w:rsidP="003D52B3">
      <w:pPr>
        <w:rPr>
          <w:rFonts w:ascii="Century Gothic" w:hAnsi="Century Gothic"/>
        </w:rPr>
      </w:pPr>
    </w:p>
    <w:p w:rsidR="00C53D8D" w:rsidRPr="009178E1" w:rsidRDefault="00C53D8D" w:rsidP="00C53D8D">
      <w:pPr>
        <w:ind w:left="360"/>
        <w:rPr>
          <w:rFonts w:ascii="Century Gothic" w:hAnsi="Century Gothic"/>
          <w:b/>
          <w:sz w:val="28"/>
          <w:szCs w:val="28"/>
        </w:rPr>
      </w:pPr>
      <w:r w:rsidRPr="009178E1">
        <w:rPr>
          <w:rFonts w:ascii="Century Gothic" w:hAnsi="Century Gothic"/>
          <w:b/>
          <w:sz w:val="28"/>
          <w:szCs w:val="28"/>
        </w:rPr>
        <w:t xml:space="preserve">                                                                                                                  </w:t>
      </w:r>
    </w:p>
    <w:p w:rsidR="00C53D8D" w:rsidRPr="001B7368" w:rsidRDefault="00C53D8D" w:rsidP="00C53D8D">
      <w:pPr>
        <w:pStyle w:val="Intestazione"/>
        <w:tabs>
          <w:tab w:val="clear" w:pos="4819"/>
          <w:tab w:val="clear" w:pos="9638"/>
        </w:tabs>
        <w:spacing w:line="360" w:lineRule="auto"/>
        <w:jc w:val="center"/>
        <w:rPr>
          <w:szCs w:val="16"/>
        </w:rPr>
      </w:pPr>
    </w:p>
    <w:sectPr w:rsidR="00C53D8D" w:rsidRPr="001B7368" w:rsidSect="00A60E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A8233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7934AF"/>
    <w:multiLevelType w:val="hybridMultilevel"/>
    <w:tmpl w:val="587267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B7A1A44"/>
    <w:multiLevelType w:val="hybridMultilevel"/>
    <w:tmpl w:val="9552EB40"/>
    <w:lvl w:ilvl="0" w:tplc="9676D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B26F90">
      <w:numFmt w:val="none"/>
      <w:lvlText w:val=""/>
      <w:lvlJc w:val="left"/>
      <w:pPr>
        <w:tabs>
          <w:tab w:val="num" w:pos="360"/>
        </w:tabs>
      </w:pPr>
    </w:lvl>
    <w:lvl w:ilvl="2" w:tplc="4A3C6316">
      <w:numFmt w:val="none"/>
      <w:lvlText w:val=""/>
      <w:lvlJc w:val="left"/>
      <w:pPr>
        <w:tabs>
          <w:tab w:val="num" w:pos="360"/>
        </w:tabs>
      </w:pPr>
    </w:lvl>
    <w:lvl w:ilvl="3" w:tplc="C338D9E6">
      <w:numFmt w:val="none"/>
      <w:lvlText w:val=""/>
      <w:lvlJc w:val="left"/>
      <w:pPr>
        <w:tabs>
          <w:tab w:val="num" w:pos="360"/>
        </w:tabs>
      </w:pPr>
    </w:lvl>
    <w:lvl w:ilvl="4" w:tplc="C7467282">
      <w:numFmt w:val="none"/>
      <w:lvlText w:val=""/>
      <w:lvlJc w:val="left"/>
      <w:pPr>
        <w:tabs>
          <w:tab w:val="num" w:pos="360"/>
        </w:tabs>
      </w:pPr>
    </w:lvl>
    <w:lvl w:ilvl="5" w:tplc="785A7A56">
      <w:numFmt w:val="none"/>
      <w:lvlText w:val=""/>
      <w:lvlJc w:val="left"/>
      <w:pPr>
        <w:tabs>
          <w:tab w:val="num" w:pos="360"/>
        </w:tabs>
      </w:pPr>
    </w:lvl>
    <w:lvl w:ilvl="6" w:tplc="CAA22E90">
      <w:numFmt w:val="none"/>
      <w:lvlText w:val=""/>
      <w:lvlJc w:val="left"/>
      <w:pPr>
        <w:tabs>
          <w:tab w:val="num" w:pos="360"/>
        </w:tabs>
      </w:pPr>
    </w:lvl>
    <w:lvl w:ilvl="7" w:tplc="B8925EEE">
      <w:numFmt w:val="none"/>
      <w:lvlText w:val=""/>
      <w:lvlJc w:val="left"/>
      <w:pPr>
        <w:tabs>
          <w:tab w:val="num" w:pos="360"/>
        </w:tabs>
      </w:pPr>
    </w:lvl>
    <w:lvl w:ilvl="8" w:tplc="67E4117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4853"/>
    <w:rsid w:val="00053B54"/>
    <w:rsid w:val="000B4FB1"/>
    <w:rsid w:val="00100399"/>
    <w:rsid w:val="0016126D"/>
    <w:rsid w:val="00162DED"/>
    <w:rsid w:val="00210681"/>
    <w:rsid w:val="002327B5"/>
    <w:rsid w:val="002C7187"/>
    <w:rsid w:val="002E0517"/>
    <w:rsid w:val="002F6424"/>
    <w:rsid w:val="00305351"/>
    <w:rsid w:val="00312DEC"/>
    <w:rsid w:val="003328E2"/>
    <w:rsid w:val="003A2147"/>
    <w:rsid w:val="003D52B3"/>
    <w:rsid w:val="00405041"/>
    <w:rsid w:val="00405B10"/>
    <w:rsid w:val="0042769D"/>
    <w:rsid w:val="0050567F"/>
    <w:rsid w:val="00534BED"/>
    <w:rsid w:val="005C1154"/>
    <w:rsid w:val="00624A2B"/>
    <w:rsid w:val="00680F8B"/>
    <w:rsid w:val="006B3565"/>
    <w:rsid w:val="006D22FE"/>
    <w:rsid w:val="007608FD"/>
    <w:rsid w:val="007645DE"/>
    <w:rsid w:val="007B7A43"/>
    <w:rsid w:val="008338AB"/>
    <w:rsid w:val="008767FA"/>
    <w:rsid w:val="0089050E"/>
    <w:rsid w:val="00894E03"/>
    <w:rsid w:val="008D5E9F"/>
    <w:rsid w:val="00913DFD"/>
    <w:rsid w:val="00921E41"/>
    <w:rsid w:val="00942042"/>
    <w:rsid w:val="009A6631"/>
    <w:rsid w:val="009A7D65"/>
    <w:rsid w:val="009B5A30"/>
    <w:rsid w:val="00A30F23"/>
    <w:rsid w:val="00A44E3E"/>
    <w:rsid w:val="00A60E31"/>
    <w:rsid w:val="00AC6547"/>
    <w:rsid w:val="00B17329"/>
    <w:rsid w:val="00B21DB3"/>
    <w:rsid w:val="00B518D0"/>
    <w:rsid w:val="00B723AC"/>
    <w:rsid w:val="00BB3B09"/>
    <w:rsid w:val="00BE1BA8"/>
    <w:rsid w:val="00BF0756"/>
    <w:rsid w:val="00C03BB0"/>
    <w:rsid w:val="00C53D8D"/>
    <w:rsid w:val="00C64DB2"/>
    <w:rsid w:val="00C802AF"/>
    <w:rsid w:val="00C82F09"/>
    <w:rsid w:val="00C91DEF"/>
    <w:rsid w:val="00D12FE6"/>
    <w:rsid w:val="00D45B58"/>
    <w:rsid w:val="00D47B25"/>
    <w:rsid w:val="00D62B3A"/>
    <w:rsid w:val="00DD6DDD"/>
    <w:rsid w:val="00DE0041"/>
    <w:rsid w:val="00E01650"/>
    <w:rsid w:val="00E23C26"/>
    <w:rsid w:val="00E33279"/>
    <w:rsid w:val="00E61ECD"/>
    <w:rsid w:val="00E67231"/>
    <w:rsid w:val="00E72576"/>
    <w:rsid w:val="00EA1CCF"/>
    <w:rsid w:val="00EB1F44"/>
    <w:rsid w:val="00EC0C38"/>
    <w:rsid w:val="00ED1CD1"/>
    <w:rsid w:val="00F07F52"/>
    <w:rsid w:val="00F7198B"/>
    <w:rsid w:val="00F8343C"/>
    <w:rsid w:val="00FB4853"/>
    <w:rsid w:val="00FC340A"/>
    <w:rsid w:val="00FF4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53D8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C53D8D"/>
    <w:pPr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BANDO%20DEFINITIVO%202015\Allegato%20B%20Formazione%202015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F1F6F-284F-45F8-8996-605F55D2D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B Formazione 2015.dot</Template>
  <TotalTime>1</TotalTime>
  <Pages>9</Pages>
  <Words>1016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Hewlett-Packard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Formazione1</dc:creator>
  <cp:keywords/>
  <cp:lastModifiedBy>Promozione</cp:lastModifiedBy>
  <cp:revision>2</cp:revision>
  <cp:lastPrinted>2017-05-11T15:31:00Z</cp:lastPrinted>
  <dcterms:created xsi:type="dcterms:W3CDTF">2017-09-04T15:01:00Z</dcterms:created>
  <dcterms:modified xsi:type="dcterms:W3CDTF">2017-09-04T15:01:00Z</dcterms:modified>
</cp:coreProperties>
</file>